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5E38C571" w:rsidR="006F09E8" w:rsidRPr="009A12DF" w:rsidRDefault="002A43D2" w:rsidP="002A43D2">
      <w:pPr>
        <w:tabs>
          <w:tab w:val="left" w:pos="3600"/>
        </w:tabs>
        <w:rPr>
          <w:szCs w:val="24"/>
        </w:rPr>
      </w:pPr>
      <w:r w:rsidRPr="009A12DF">
        <w:rPr>
          <w:b/>
          <w:szCs w:val="24"/>
        </w:rPr>
        <w:t xml:space="preserve">Directorate: </w:t>
      </w:r>
      <w:r w:rsidR="009E312C" w:rsidRPr="009A12DF">
        <w:rPr>
          <w:szCs w:val="24"/>
        </w:rPr>
        <w:t>Education</w:t>
      </w:r>
    </w:p>
    <w:p w14:paraId="522D66C9" w14:textId="77777777" w:rsidR="0069381F" w:rsidRPr="009A12DF" w:rsidRDefault="0069381F" w:rsidP="0069381F">
      <w:pPr>
        <w:spacing w:before="240"/>
        <w:rPr>
          <w:szCs w:val="24"/>
        </w:rPr>
      </w:pPr>
      <w:r w:rsidRPr="009A12DF">
        <w:rPr>
          <w:b/>
        </w:rPr>
        <w:t xml:space="preserve">Branch:  </w:t>
      </w:r>
      <w:r w:rsidRPr="009A12DF">
        <w:rPr>
          <w:bCs/>
        </w:rPr>
        <w:t>School Improvement</w:t>
      </w:r>
    </w:p>
    <w:p w14:paraId="16547942" w14:textId="796A18E5" w:rsidR="006F09E8" w:rsidRPr="009A12DF" w:rsidRDefault="002A43D2" w:rsidP="002A43D2">
      <w:pPr>
        <w:spacing w:before="240"/>
        <w:rPr>
          <w:szCs w:val="24"/>
        </w:rPr>
      </w:pPr>
      <w:r w:rsidRPr="009A12DF">
        <w:rPr>
          <w:b/>
          <w:szCs w:val="24"/>
        </w:rPr>
        <w:t>Business Unit:</w:t>
      </w:r>
      <w:r w:rsidRPr="009A12DF">
        <w:rPr>
          <w:b/>
          <w:szCs w:val="24"/>
        </w:rPr>
        <w:tab/>
      </w:r>
      <w:r w:rsidR="00DA2753">
        <w:rPr>
          <w:bCs/>
          <w:spacing w:val="-1"/>
        </w:rPr>
        <w:t xml:space="preserve">Maribyrnong Primary School </w:t>
      </w:r>
    </w:p>
    <w:p w14:paraId="41BC89E8" w14:textId="37EC6DD2" w:rsidR="008C40B5" w:rsidRPr="009A12DF" w:rsidRDefault="006F09E8" w:rsidP="006F09E8">
      <w:pPr>
        <w:spacing w:before="240"/>
        <w:rPr>
          <w:szCs w:val="24"/>
        </w:rPr>
      </w:pPr>
      <w:r w:rsidRPr="009A12DF">
        <w:rPr>
          <w:b/>
          <w:szCs w:val="24"/>
        </w:rPr>
        <w:t>Position Title:</w:t>
      </w:r>
      <w:r w:rsidRPr="009A12DF">
        <w:rPr>
          <w:b/>
          <w:szCs w:val="24"/>
        </w:rPr>
        <w:tab/>
      </w:r>
      <w:r w:rsidR="00DA2753">
        <w:rPr>
          <w:szCs w:val="24"/>
        </w:rPr>
        <w:t>Finance &amp; Purchasing Officer</w:t>
      </w:r>
    </w:p>
    <w:p w14:paraId="683BCB8F" w14:textId="28048624" w:rsidR="009E312C" w:rsidRPr="009A12DF" w:rsidRDefault="008C40B5" w:rsidP="009E312C">
      <w:pPr>
        <w:ind w:right="23"/>
        <w:rPr>
          <w:bCs/>
        </w:rPr>
      </w:pPr>
      <w:r w:rsidRPr="009A12DF">
        <w:rPr>
          <w:b/>
          <w:szCs w:val="24"/>
        </w:rPr>
        <w:t xml:space="preserve">Position Requirements: </w:t>
      </w:r>
      <w:r w:rsidR="009E312C" w:rsidRPr="009A12DF">
        <w:rPr>
          <w:bCs/>
        </w:rPr>
        <w:t>A current</w:t>
      </w:r>
      <w:r w:rsidR="009E312C" w:rsidRPr="009A12DF">
        <w:rPr>
          <w:b/>
        </w:rPr>
        <w:t xml:space="preserve"> </w:t>
      </w:r>
      <w:r w:rsidR="009E312C" w:rsidRPr="009A12DF">
        <w:rPr>
          <w:bCs/>
        </w:rPr>
        <w:t>Working with Vulnerable People (WWVP) registration</w:t>
      </w:r>
    </w:p>
    <w:p w14:paraId="0FC267AC" w14:textId="4C553E15" w:rsidR="006F09E8" w:rsidRPr="009A12DF" w:rsidRDefault="006F09E8" w:rsidP="006F09E8">
      <w:pPr>
        <w:spacing w:before="240"/>
        <w:rPr>
          <w:b/>
          <w:szCs w:val="24"/>
        </w:rPr>
      </w:pPr>
      <w:r w:rsidRPr="009A12DF">
        <w:rPr>
          <w:szCs w:val="24"/>
        </w:rPr>
        <w:br w:type="column"/>
      </w:r>
      <w:r w:rsidRPr="009A12DF">
        <w:rPr>
          <w:b/>
          <w:szCs w:val="24"/>
        </w:rPr>
        <w:t xml:space="preserve">Position Number: </w:t>
      </w:r>
      <w:r w:rsidR="00A428FA">
        <w:rPr>
          <w:bCs/>
          <w:spacing w:val="-3"/>
        </w:rPr>
        <w:t>P68536</w:t>
      </w:r>
    </w:p>
    <w:p w14:paraId="300FF30C" w14:textId="7200940A" w:rsidR="006F09E8" w:rsidRPr="009A12DF" w:rsidRDefault="006F09E8" w:rsidP="006F09E8">
      <w:pPr>
        <w:spacing w:before="240"/>
        <w:rPr>
          <w:b/>
          <w:szCs w:val="24"/>
        </w:rPr>
      </w:pPr>
      <w:r w:rsidRPr="009A12DF">
        <w:rPr>
          <w:b/>
          <w:szCs w:val="24"/>
        </w:rPr>
        <w:t xml:space="preserve">Classification: </w:t>
      </w:r>
      <w:r w:rsidR="009E312C" w:rsidRPr="009A12DF">
        <w:rPr>
          <w:szCs w:val="24"/>
        </w:rPr>
        <w:t>AS0</w:t>
      </w:r>
      <w:r w:rsidR="00581A1E" w:rsidRPr="009A12DF">
        <w:rPr>
          <w:szCs w:val="24"/>
        </w:rPr>
        <w:t>4</w:t>
      </w:r>
    </w:p>
    <w:p w14:paraId="6EEBEAB9" w14:textId="521771EA" w:rsidR="002A43D2" w:rsidRPr="009A12DF" w:rsidRDefault="002A43D2" w:rsidP="002A43D2">
      <w:pPr>
        <w:spacing w:before="240"/>
        <w:rPr>
          <w:b/>
          <w:szCs w:val="24"/>
        </w:rPr>
      </w:pPr>
      <w:r w:rsidRPr="009A12DF">
        <w:rPr>
          <w:b/>
          <w:szCs w:val="24"/>
        </w:rPr>
        <w:t xml:space="preserve">Location: </w:t>
      </w:r>
      <w:r w:rsidR="00DA2753">
        <w:rPr>
          <w:bCs/>
          <w:spacing w:val="-3"/>
        </w:rPr>
        <w:t xml:space="preserve">Maribyrnong Primary School </w:t>
      </w:r>
    </w:p>
    <w:p w14:paraId="5C29CA99" w14:textId="0FBA40C2" w:rsidR="002A43D2" w:rsidRPr="009A12DF" w:rsidRDefault="002A43D2" w:rsidP="002A43D2">
      <w:pPr>
        <w:spacing w:before="240"/>
        <w:rPr>
          <w:b/>
          <w:szCs w:val="24"/>
        </w:rPr>
      </w:pPr>
      <w:r w:rsidRPr="009A12DF">
        <w:rPr>
          <w:b/>
          <w:szCs w:val="24"/>
        </w:rPr>
        <w:t xml:space="preserve">Last Reviewed: </w:t>
      </w:r>
      <w:r w:rsidR="00DA2753">
        <w:rPr>
          <w:szCs w:val="24"/>
        </w:rPr>
        <w:t>25 November 2025</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76C9EA34" w14:textId="2F07EAAA"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9"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0DDD85AE" w:rsidR="009E312C" w:rsidRDefault="00660B74" w:rsidP="00660B74">
      <w:pPr>
        <w:rPr>
          <w:szCs w:val="24"/>
        </w:rPr>
      </w:pPr>
      <w:r w:rsidRPr="00C07A81">
        <w:rPr>
          <w:szCs w:val="24"/>
        </w:rPr>
        <w:t xml:space="preserve">The </w:t>
      </w:r>
      <w:hyperlink r:id="rId20"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5D04ACE5" w14:textId="0F760AEF" w:rsidR="00D82400" w:rsidRPr="00663A64" w:rsidRDefault="00D82400" w:rsidP="00D82400">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4DE5D0CC" w14:textId="3E8E3A15" w:rsidR="00D82400" w:rsidRPr="00663A64" w:rsidRDefault="00D82400" w:rsidP="00D82400">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72464F03" w14:textId="71570780" w:rsidR="00D82400" w:rsidRPr="00663A64" w:rsidRDefault="00D82400" w:rsidP="00D82400">
      <w:pPr>
        <w:jc w:val="both"/>
        <w:rPr>
          <w:bCs/>
        </w:rPr>
      </w:pPr>
      <w:r w:rsidRPr="00663A64">
        <w:rPr>
          <w:b/>
        </w:rPr>
        <w:t>Our Mission:</w:t>
      </w:r>
      <w:r w:rsidRPr="00663A64">
        <w:rPr>
          <w:bCs/>
        </w:rPr>
        <w:t xml:space="preserve"> We develop and deliver educational services to empower each young person in the ACT to learn for life.</w:t>
      </w:r>
    </w:p>
    <w:p w14:paraId="0E521E0E" w14:textId="77777777" w:rsidR="00D82400" w:rsidRDefault="00D82400" w:rsidP="00D82400">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62FF86A6" w14:textId="61CB87D8" w:rsidR="00D82400" w:rsidRPr="00663A64" w:rsidRDefault="00D82400" w:rsidP="00D82400">
      <w:pPr>
        <w:jc w:val="both"/>
        <w:rPr>
          <w:bCs/>
        </w:rPr>
      </w:pPr>
      <w:r w:rsidRPr="00663A64">
        <w:rPr>
          <w:bCs/>
        </w:rPr>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7FDD848A" w14:textId="77777777" w:rsidR="00D82400" w:rsidRPr="004151C9" w:rsidRDefault="00D82400" w:rsidP="00D82400">
      <w:pPr>
        <w:numPr>
          <w:ilvl w:val="0"/>
          <w:numId w:val="35"/>
        </w:numPr>
        <w:suppressAutoHyphens w:val="0"/>
        <w:spacing w:after="0"/>
        <w:ind w:left="709" w:right="278" w:hanging="283"/>
        <w:contextualSpacing/>
        <w:jc w:val="both"/>
      </w:pPr>
      <w:r w:rsidRPr="004151C9">
        <w:lastRenderedPageBreak/>
        <w:t>5</w:t>
      </w:r>
      <w:r>
        <w:t>2</w:t>
      </w:r>
      <w:r w:rsidRPr="004151C9">
        <w:t xml:space="preserve"> </w:t>
      </w:r>
      <w:proofErr w:type="gramStart"/>
      <w:r w:rsidRPr="004151C9">
        <w:t>preschool</w:t>
      </w:r>
      <w:proofErr w:type="gramEnd"/>
      <w:r w:rsidRPr="004151C9">
        <w:t xml:space="preserve"> to year 6 schools (including four Koori preschools);</w:t>
      </w:r>
    </w:p>
    <w:p w14:paraId="70329419" w14:textId="77777777" w:rsidR="00D82400" w:rsidRPr="004151C9" w:rsidRDefault="00D82400" w:rsidP="00D82400">
      <w:pPr>
        <w:numPr>
          <w:ilvl w:val="0"/>
          <w:numId w:val="35"/>
        </w:numPr>
        <w:suppressAutoHyphens w:val="0"/>
        <w:spacing w:after="0"/>
        <w:ind w:left="709" w:right="278" w:hanging="283"/>
        <w:contextualSpacing/>
        <w:jc w:val="both"/>
      </w:pPr>
      <w:r w:rsidRPr="004151C9">
        <w:t>nine year 7 to 10 high schools;</w:t>
      </w:r>
    </w:p>
    <w:p w14:paraId="5F68678F" w14:textId="77777777" w:rsidR="00D82400" w:rsidRPr="004151C9" w:rsidRDefault="00D82400" w:rsidP="00D82400">
      <w:pPr>
        <w:numPr>
          <w:ilvl w:val="0"/>
          <w:numId w:val="35"/>
        </w:numPr>
        <w:suppressAutoHyphens w:val="0"/>
        <w:spacing w:after="0"/>
        <w:ind w:left="709" w:right="278" w:hanging="283"/>
        <w:contextualSpacing/>
        <w:jc w:val="both"/>
      </w:pPr>
      <w:r w:rsidRPr="004151C9">
        <w:t>eight year 11 and 12 secondary colleges;</w:t>
      </w:r>
    </w:p>
    <w:p w14:paraId="4359C91E" w14:textId="77777777" w:rsidR="00D82400" w:rsidRPr="004151C9" w:rsidRDefault="00D82400" w:rsidP="00D82400">
      <w:pPr>
        <w:numPr>
          <w:ilvl w:val="0"/>
          <w:numId w:val="35"/>
        </w:numPr>
        <w:suppressAutoHyphens w:val="0"/>
        <w:spacing w:after="0"/>
        <w:ind w:left="709" w:right="278" w:hanging="283"/>
        <w:contextualSpacing/>
        <w:jc w:val="both"/>
      </w:pPr>
      <w:r w:rsidRPr="004151C9">
        <w:t>six early childhood schools (preschool to year 2);</w:t>
      </w:r>
    </w:p>
    <w:p w14:paraId="66855A83" w14:textId="77777777" w:rsidR="00D82400" w:rsidRPr="004151C9" w:rsidRDefault="00D82400" w:rsidP="00D82400">
      <w:pPr>
        <w:numPr>
          <w:ilvl w:val="0"/>
          <w:numId w:val="35"/>
        </w:numPr>
        <w:suppressAutoHyphens w:val="0"/>
        <w:spacing w:after="0"/>
        <w:ind w:left="709" w:right="278" w:hanging="283"/>
        <w:contextualSpacing/>
        <w:jc w:val="both"/>
      </w:pPr>
      <w:r w:rsidRPr="004151C9">
        <w:t>four specialist schools;</w:t>
      </w:r>
    </w:p>
    <w:p w14:paraId="24EE52E5" w14:textId="77777777" w:rsidR="00D82400" w:rsidRPr="004151C9" w:rsidRDefault="00D82400" w:rsidP="00D82400">
      <w:pPr>
        <w:numPr>
          <w:ilvl w:val="0"/>
          <w:numId w:val="35"/>
        </w:numPr>
        <w:suppressAutoHyphens w:val="0"/>
        <w:spacing w:after="0"/>
        <w:ind w:left="709" w:right="278" w:hanging="283"/>
        <w:contextualSpacing/>
        <w:jc w:val="both"/>
      </w:pPr>
      <w:r w:rsidRPr="004151C9">
        <w:t xml:space="preserve">eight </w:t>
      </w:r>
      <w:proofErr w:type="gramStart"/>
      <w:r w:rsidRPr="004151C9">
        <w:t>preschool</w:t>
      </w:r>
      <w:proofErr w:type="gramEnd"/>
      <w:r w:rsidRPr="004151C9">
        <w:t xml:space="preserve"> to year 10 schools (including one Koori preschool);</w:t>
      </w:r>
    </w:p>
    <w:p w14:paraId="65EEE5F8" w14:textId="77777777" w:rsidR="00D82400" w:rsidRPr="004151C9" w:rsidRDefault="00D82400" w:rsidP="00D82400">
      <w:pPr>
        <w:numPr>
          <w:ilvl w:val="0"/>
          <w:numId w:val="35"/>
        </w:numPr>
        <w:suppressAutoHyphens w:val="0"/>
        <w:spacing w:after="0"/>
        <w:ind w:left="709" w:right="278" w:hanging="283"/>
        <w:contextualSpacing/>
        <w:jc w:val="both"/>
      </w:pPr>
      <w:r w:rsidRPr="004151C9">
        <w:t>one kindergarten to year 10 school; and</w:t>
      </w:r>
    </w:p>
    <w:p w14:paraId="18F93F93" w14:textId="77777777" w:rsidR="00D82400" w:rsidRPr="004151C9" w:rsidRDefault="00D82400" w:rsidP="00D82400">
      <w:pPr>
        <w:numPr>
          <w:ilvl w:val="0"/>
          <w:numId w:val="35"/>
        </w:numPr>
        <w:suppressAutoHyphens w:val="0"/>
        <w:spacing w:after="0"/>
        <w:ind w:left="709" w:right="278" w:hanging="283"/>
        <w:contextualSpacing/>
        <w:jc w:val="both"/>
      </w:pPr>
      <w:r w:rsidRPr="004151C9">
        <w:t>one year 7 to 12 school.</w:t>
      </w:r>
    </w:p>
    <w:p w14:paraId="2D08B422" w14:textId="77777777" w:rsidR="00D82400" w:rsidRPr="004151C9" w:rsidRDefault="00D82400" w:rsidP="00D82400">
      <w:pPr>
        <w:ind w:left="709" w:right="278"/>
        <w:contextualSpacing/>
        <w:jc w:val="both"/>
      </w:pPr>
    </w:p>
    <w:p w14:paraId="2DB77910" w14:textId="58275F7B" w:rsidR="00D82400" w:rsidRPr="00663A64" w:rsidRDefault="00D82400" w:rsidP="00D82400">
      <w:pPr>
        <w:jc w:val="both"/>
        <w:rPr>
          <w:bCs/>
        </w:rPr>
      </w:pPr>
      <w:r w:rsidRPr="00663A64">
        <w:rPr>
          <w:bCs/>
        </w:rPr>
        <w:t xml:space="preserve">The Directorate also has responsibility for the planning and coordination of early childhood education and care services for the ACT. </w:t>
      </w:r>
    </w:p>
    <w:p w14:paraId="511C96FB" w14:textId="7986CEBE" w:rsidR="00D82400" w:rsidRPr="00663A64" w:rsidRDefault="00D82400" w:rsidP="00D82400">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proofErr w:type="gramStart"/>
      <w:r w:rsidRPr="00663A64">
        <w:rPr>
          <w:bCs/>
        </w:rPr>
        <w:t>school teachers</w:t>
      </w:r>
      <w:proofErr w:type="gramEnd"/>
      <w:r w:rsidRPr="00663A64">
        <w:rPr>
          <w:bCs/>
        </w:rPr>
        <w:t xml:space="preserve"> and leaders.</w:t>
      </w:r>
    </w:p>
    <w:p w14:paraId="7C5CF05F" w14:textId="41BA1075" w:rsidR="00D82400" w:rsidRDefault="00D82400" w:rsidP="00D82400">
      <w:pPr>
        <w:jc w:val="both"/>
        <w:rPr>
          <w:bCs/>
        </w:rPr>
      </w:pPr>
      <w:r w:rsidRPr="00663A64">
        <w:rPr>
          <w:bCs/>
        </w:rPr>
        <w:t xml:space="preserve">Further information about working in the ACT Public Service and the Education Directorate can be found at </w:t>
      </w:r>
      <w:hyperlink r:id="rId21" w:history="1">
        <w:r w:rsidRPr="00864728">
          <w:rPr>
            <w:rStyle w:val="Hyperlink"/>
            <w:rFonts w:eastAsia="Calibri"/>
            <w:bCs/>
          </w:rPr>
          <w:t>https://www.jobs.act.gov.au/about-the-actps</w:t>
        </w:r>
      </w:hyperlink>
      <w:r>
        <w:rPr>
          <w:bCs/>
        </w:rPr>
        <w:t xml:space="preserve"> and </w:t>
      </w:r>
      <w:hyperlink r:id="rId22" w:history="1">
        <w:r w:rsidRPr="00864728">
          <w:rPr>
            <w:rStyle w:val="Hyperlink"/>
            <w:rFonts w:eastAsia="Calibri"/>
            <w:bCs/>
          </w:rPr>
          <w:t>https://www.education.act.gov.au/</w:t>
        </w:r>
      </w:hyperlink>
      <w:r>
        <w:rPr>
          <w:bCs/>
        </w:rPr>
        <w:t xml:space="preserve"> .</w:t>
      </w:r>
    </w:p>
    <w:p w14:paraId="1A163DCF" w14:textId="77777777" w:rsidR="00D82400" w:rsidRPr="00D82400" w:rsidRDefault="00D82400" w:rsidP="00D82400">
      <w:pPr>
        <w:pStyle w:val="BodyText"/>
      </w:pPr>
    </w:p>
    <w:p w14:paraId="05677FF9" w14:textId="0C9C3581" w:rsidR="002A43D2" w:rsidRPr="00423241" w:rsidRDefault="00FD47AE"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5CC557C7" w:rsidR="00660B74" w:rsidRPr="00660B74" w:rsidRDefault="009E312C" w:rsidP="00660B74">
      <w:pPr>
        <w:rPr>
          <w:szCs w:val="24"/>
        </w:rPr>
      </w:pPr>
      <w:r w:rsidRPr="003A71CB">
        <w:rPr>
          <w:szCs w:val="24"/>
        </w:rPr>
        <w:t xml:space="preserve">The School Improvement </w:t>
      </w:r>
      <w:r w:rsidR="001E2DB6">
        <w:rPr>
          <w:szCs w:val="24"/>
        </w:rPr>
        <w:t>Branch</w:t>
      </w:r>
      <w:r w:rsidRPr="003A71CB">
        <w:rPr>
          <w:szCs w:val="24"/>
        </w:rPr>
        <w:t xml:space="preserve"> 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58CA3994" w14:textId="1AEC293D" w:rsidR="009E312C" w:rsidRDefault="009E312C" w:rsidP="00660B74">
      <w:pPr>
        <w:rPr>
          <w:rFonts w:cstheme="minorHAnsi"/>
          <w:color w:val="313131"/>
          <w:szCs w:val="24"/>
        </w:rPr>
      </w:pPr>
      <w:r w:rsidRPr="003A71CB">
        <w:rPr>
          <w:szCs w:val="24"/>
        </w:rPr>
        <w:t xml:space="preserve">ACT Public Schools deliver quality education to shape every child’s future and lay the foundation </w:t>
      </w:r>
      <w:r w:rsidRPr="00FE6646">
        <w:rPr>
          <w:szCs w:val="24"/>
        </w:rPr>
        <w:t xml:space="preserve">for lifelong development and learning. </w:t>
      </w:r>
      <w:r w:rsidR="00A428FA" w:rsidRPr="00FE6646">
        <w:rPr>
          <w:rFonts w:cstheme="minorHAnsi"/>
          <w:color w:val="313131"/>
          <w:szCs w:val="24"/>
        </w:rPr>
        <w:t xml:space="preserve">Maribyrnong Primary School </w:t>
      </w:r>
      <w:r w:rsidRPr="00FE6646">
        <w:rPr>
          <w:rFonts w:cstheme="minorHAnsi"/>
          <w:color w:val="313131"/>
          <w:szCs w:val="24"/>
        </w:rPr>
        <w:t xml:space="preserve">in </w:t>
      </w:r>
      <w:r w:rsidR="00A428FA" w:rsidRPr="00FE6646">
        <w:rPr>
          <w:rFonts w:cstheme="minorHAnsi"/>
          <w:color w:val="313131"/>
          <w:szCs w:val="24"/>
        </w:rPr>
        <w:t xml:space="preserve">Kaleen. </w:t>
      </w:r>
      <w:r w:rsidRPr="00FE6646">
        <w:rPr>
          <w:rFonts w:cstheme="minorHAnsi"/>
          <w:color w:val="313131"/>
          <w:szCs w:val="24"/>
        </w:rPr>
        <w:t xml:space="preserve">Our enrolment area includes </w:t>
      </w:r>
      <w:r w:rsidR="00A428FA" w:rsidRPr="00FE6646">
        <w:rPr>
          <w:rFonts w:cstheme="minorHAnsi"/>
          <w:color w:val="313131"/>
          <w:szCs w:val="24"/>
        </w:rPr>
        <w:t xml:space="preserve">Kaleen, Lawson and Bruce </w:t>
      </w:r>
      <w:r w:rsidRPr="00FE6646">
        <w:rPr>
          <w:rFonts w:cstheme="minorHAnsi"/>
          <w:color w:val="313131"/>
          <w:szCs w:val="24"/>
        </w:rPr>
        <w:t xml:space="preserve">and we have </w:t>
      </w:r>
      <w:r w:rsidR="00A428FA" w:rsidRPr="00FE6646">
        <w:rPr>
          <w:rFonts w:cstheme="minorHAnsi"/>
          <w:color w:val="313131"/>
          <w:szCs w:val="24"/>
        </w:rPr>
        <w:t xml:space="preserve">614 </w:t>
      </w:r>
      <w:r w:rsidRPr="00FE6646">
        <w:rPr>
          <w:rFonts w:cstheme="minorHAnsi"/>
          <w:color w:val="313131"/>
          <w:szCs w:val="24"/>
        </w:rPr>
        <w:t xml:space="preserve">enrolled across </w:t>
      </w:r>
      <w:r w:rsidR="00A428FA" w:rsidRPr="00FE6646">
        <w:rPr>
          <w:rFonts w:cstheme="minorHAnsi"/>
          <w:color w:val="313131"/>
          <w:szCs w:val="24"/>
        </w:rPr>
        <w:t>30</w:t>
      </w:r>
      <w:r w:rsidR="00FE6646">
        <w:rPr>
          <w:rFonts w:cstheme="minorHAnsi"/>
          <w:color w:val="313131"/>
          <w:szCs w:val="24"/>
        </w:rPr>
        <w:t xml:space="preserve"> classes.</w:t>
      </w:r>
      <w:r w:rsidRPr="00FE6646">
        <w:rPr>
          <w:rFonts w:cstheme="minorHAnsi"/>
          <w:color w:val="313131"/>
          <w:szCs w:val="24"/>
        </w:rPr>
        <w:t xml:space="preserve"> Further information about the school</w:t>
      </w:r>
      <w:r w:rsidR="00FE6646" w:rsidRPr="00FE6646">
        <w:rPr>
          <w:rFonts w:cstheme="minorHAnsi"/>
          <w:color w:val="313131"/>
          <w:szCs w:val="24"/>
        </w:rPr>
        <w:t xml:space="preserve"> - </w:t>
      </w:r>
      <w:hyperlink r:id="rId23" w:history="1">
        <w:r w:rsidR="00FE6646" w:rsidRPr="00EE7A44">
          <w:rPr>
            <w:rStyle w:val="Hyperlink"/>
            <w:rFonts w:cstheme="minorHAnsi"/>
            <w:szCs w:val="24"/>
          </w:rPr>
          <w:t>https://www.maribyrnongps.act.edu.au/home</w:t>
        </w:r>
      </w:hyperlink>
      <w:r w:rsidR="00FE6646">
        <w:rPr>
          <w:rFonts w:cstheme="minorHAnsi"/>
          <w:color w:val="313131"/>
          <w:szCs w:val="24"/>
        </w:rPr>
        <w:t xml:space="preserve"> </w:t>
      </w:r>
      <w:r w:rsidRPr="00B559EB">
        <w:rPr>
          <w:rFonts w:cstheme="minorHAnsi"/>
          <w:color w:val="313131"/>
          <w:szCs w:val="24"/>
        </w:rPr>
        <w:t xml:space="preserve"> </w:t>
      </w:r>
    </w:p>
    <w:p w14:paraId="6355C0FB" w14:textId="6BD953B8" w:rsidR="00660B74" w:rsidRDefault="00660B74" w:rsidP="00660B74">
      <w:pPr>
        <w:pStyle w:val="BodyText"/>
      </w:pPr>
    </w:p>
    <w:p w14:paraId="0B6DA153" w14:textId="147E64A0" w:rsidR="00660B74" w:rsidRDefault="00660B74" w:rsidP="00660B74">
      <w:pPr>
        <w:pStyle w:val="BodyText"/>
      </w:pPr>
    </w:p>
    <w:p w14:paraId="4FE70832" w14:textId="6D32373C" w:rsidR="00D82400" w:rsidRDefault="00D82400" w:rsidP="00660B74">
      <w:pPr>
        <w:pStyle w:val="BodyText"/>
      </w:pPr>
    </w:p>
    <w:p w14:paraId="3A7DE72B" w14:textId="0B1A2588" w:rsidR="00D82400" w:rsidRDefault="00D82400" w:rsidP="00660B74">
      <w:pPr>
        <w:pStyle w:val="BodyText"/>
      </w:pPr>
    </w:p>
    <w:p w14:paraId="051E7BC5" w14:textId="7D7EF23B" w:rsidR="00D82400" w:rsidRDefault="00D82400" w:rsidP="00660B74">
      <w:pPr>
        <w:pStyle w:val="BodyText"/>
      </w:pPr>
    </w:p>
    <w:p w14:paraId="3F2751DB" w14:textId="627C256F" w:rsidR="00D82400" w:rsidRDefault="00D82400" w:rsidP="00660B74">
      <w:pPr>
        <w:pStyle w:val="BodyText"/>
      </w:pPr>
    </w:p>
    <w:p w14:paraId="4FB4FC39" w14:textId="77777777" w:rsidR="00D82400" w:rsidRDefault="00D82400" w:rsidP="00660B74">
      <w:pPr>
        <w:pStyle w:val="BodyText"/>
      </w:pPr>
    </w:p>
    <w:p w14:paraId="4F41260C" w14:textId="77777777" w:rsidR="00052733" w:rsidRDefault="00052733" w:rsidP="00660B74">
      <w:pPr>
        <w:pStyle w:val="BodyText"/>
      </w:pPr>
    </w:p>
    <w:p w14:paraId="492B7B1B" w14:textId="77777777" w:rsidR="00052733" w:rsidRPr="00660B74" w:rsidRDefault="00052733" w:rsidP="00660B74">
      <w:pPr>
        <w:pStyle w:val="BodyText"/>
      </w:pPr>
    </w:p>
    <w:p w14:paraId="409578C2" w14:textId="1559DBFC" w:rsidR="007702B5" w:rsidRPr="00423241" w:rsidRDefault="00725F5D" w:rsidP="007702B5">
      <w:pPr>
        <w:pStyle w:val="Heading1"/>
        <w:pBdr>
          <w:bottom w:val="single" w:sz="12" w:space="1" w:color="auto"/>
        </w:pBdr>
        <w:rPr>
          <w:rFonts w:asciiTheme="minorHAnsi" w:hAnsiTheme="minorHAnsi"/>
          <w:sz w:val="32"/>
        </w:rPr>
      </w:pPr>
      <w:r>
        <w:rPr>
          <w:rFonts w:asciiTheme="minorHAnsi" w:hAnsiTheme="minorHAnsi"/>
          <w:sz w:val="32"/>
        </w:rPr>
        <w:lastRenderedPageBreak/>
        <w:t>POSITION</w:t>
      </w:r>
      <w:r w:rsidR="00A00479">
        <w:rPr>
          <w:rFonts w:asciiTheme="minorHAnsi" w:hAnsiTheme="minorHAnsi"/>
          <w:sz w:val="32"/>
        </w:rPr>
        <w:t xml:space="preserve"> </w:t>
      </w:r>
      <w:r w:rsidR="007702B5" w:rsidRPr="00423241">
        <w:rPr>
          <w:rFonts w:asciiTheme="minorHAnsi" w:hAnsiTheme="minorHAnsi"/>
          <w:sz w:val="32"/>
        </w:rPr>
        <w:t>OVERVIEW</w:t>
      </w:r>
    </w:p>
    <w:p w14:paraId="11751BB8" w14:textId="6BD2CB83" w:rsidR="00DA2753" w:rsidRPr="00DA2753" w:rsidRDefault="00DA2753" w:rsidP="00DA2753">
      <w:pPr>
        <w:pStyle w:val="Heading1"/>
        <w:pBdr>
          <w:bottom w:val="single" w:sz="12" w:space="1" w:color="auto"/>
        </w:pBdr>
        <w:rPr>
          <w:b w:val="0"/>
          <w:bCs/>
          <w:iCs/>
          <w:sz w:val="24"/>
          <w:szCs w:val="24"/>
        </w:rPr>
      </w:pPr>
      <w:r w:rsidRPr="00DA2753">
        <w:rPr>
          <w:b w:val="0"/>
          <w:bCs/>
          <w:iCs/>
          <w:sz w:val="24"/>
          <w:szCs w:val="24"/>
        </w:rPr>
        <w:t xml:space="preserve">The Finance and Purchasing Officer </w:t>
      </w:r>
      <w:r w:rsidR="00FE6646" w:rsidRPr="00DA2753">
        <w:rPr>
          <w:b w:val="0"/>
          <w:bCs/>
          <w:iCs/>
          <w:sz w:val="24"/>
          <w:szCs w:val="24"/>
        </w:rPr>
        <w:t>are</w:t>
      </w:r>
      <w:r w:rsidRPr="00DA2753">
        <w:rPr>
          <w:b w:val="0"/>
          <w:bCs/>
          <w:iCs/>
          <w:sz w:val="24"/>
          <w:szCs w:val="24"/>
        </w:rPr>
        <w:t xml:space="preserve"> a key member of Maribyrnong Primary School’s front office team, working within a small, collaborative, and highly supportive administrative environment. This customer-facing role is often one of the main points of contact for staff, families, and external suppliers, making professionalism, accuracy, and strong interpersonal skills essential.</w:t>
      </w:r>
    </w:p>
    <w:p w14:paraId="54B52A00" w14:textId="77777777" w:rsidR="00DA2753" w:rsidRPr="00DA2753" w:rsidRDefault="00DA2753" w:rsidP="00DA2753">
      <w:pPr>
        <w:pStyle w:val="Heading1"/>
        <w:pBdr>
          <w:bottom w:val="single" w:sz="12" w:space="1" w:color="auto"/>
        </w:pBdr>
        <w:rPr>
          <w:b w:val="0"/>
          <w:bCs/>
          <w:iCs/>
          <w:sz w:val="24"/>
          <w:szCs w:val="24"/>
        </w:rPr>
      </w:pPr>
      <w:r w:rsidRPr="00DA2753">
        <w:rPr>
          <w:b w:val="0"/>
          <w:bCs/>
          <w:iCs/>
          <w:sz w:val="24"/>
          <w:szCs w:val="24"/>
        </w:rPr>
        <w:t>This position provides vital financial and operational support to the school, with responsibilities spanning day-to-day finance functions, purchasing and procurement, invoice management, budget administration, and assisting with broader school operations when required. The role offers a balanced mix of tasks—some routine and process-driven, others responsive and people-focused—requiring a person who can navigate competing priorities with confidence and efficiency.</w:t>
      </w:r>
    </w:p>
    <w:p w14:paraId="451918C4" w14:textId="1CC5C9F7" w:rsidR="00DA2753" w:rsidRPr="00DA2753" w:rsidRDefault="00DA2753" w:rsidP="00DA2753">
      <w:pPr>
        <w:pStyle w:val="Heading1"/>
        <w:pBdr>
          <w:bottom w:val="single" w:sz="12" w:space="1" w:color="auto"/>
        </w:pBdr>
        <w:rPr>
          <w:b w:val="0"/>
          <w:bCs/>
          <w:iCs/>
          <w:sz w:val="24"/>
          <w:szCs w:val="24"/>
        </w:rPr>
      </w:pPr>
      <w:r w:rsidRPr="00DA2753">
        <w:rPr>
          <w:b w:val="0"/>
          <w:bCs/>
          <w:iCs/>
          <w:sz w:val="24"/>
          <w:szCs w:val="24"/>
        </w:rPr>
        <w:t>Located in the school’s main office, the Finance and Purchasing Officer play an integral part in ensuring smooth financial processes and timely procurement that supports teaching, learning, and school programs. A significant portion of time is dedicated to financial transactions, purchasing, and compliance, while the remainder involves liaising with staff, supporting administrative tasks, and maintaining positive relationships with our community and suppliers.</w:t>
      </w:r>
    </w:p>
    <w:p w14:paraId="6ED7FE14" w14:textId="77777777" w:rsidR="00DA2753" w:rsidRPr="00DA2753" w:rsidRDefault="00DA2753" w:rsidP="00DA2753">
      <w:pPr>
        <w:pStyle w:val="Heading1"/>
        <w:pBdr>
          <w:bottom w:val="single" w:sz="12" w:space="1" w:color="auto"/>
        </w:pBdr>
        <w:rPr>
          <w:b w:val="0"/>
          <w:bCs/>
          <w:iCs/>
          <w:sz w:val="24"/>
          <w:szCs w:val="24"/>
        </w:rPr>
      </w:pPr>
      <w:r w:rsidRPr="00DA2753">
        <w:rPr>
          <w:b w:val="0"/>
          <w:bCs/>
          <w:iCs/>
          <w:sz w:val="24"/>
          <w:szCs w:val="24"/>
        </w:rPr>
        <w:t>This role is ideal for someone who enjoys working in a dynamic school environment, values accuracy and organisation, and takes pride in contributing to a team that supports the daily functioning and long-term success of the school.</w:t>
      </w:r>
    </w:p>
    <w:p w14:paraId="1DD3BB9E" w14:textId="7046B8DF" w:rsidR="00BB6C4E" w:rsidRPr="00594EE2" w:rsidRDefault="007702B5" w:rsidP="00594EE2">
      <w:pPr>
        <w:pStyle w:val="Heading1"/>
        <w:pBdr>
          <w:bottom w:val="single" w:sz="12" w:space="1" w:color="auto"/>
        </w:pBdr>
        <w:rPr>
          <w:rFonts w:asciiTheme="minorHAnsi" w:hAnsiTheme="minorHAnsi"/>
          <w:sz w:val="32"/>
        </w:rPr>
      </w:pPr>
      <w:r>
        <w:rPr>
          <w:rFonts w:asciiTheme="minorHAnsi" w:hAnsiTheme="minorHAnsi"/>
          <w:sz w:val="32"/>
        </w:rPr>
        <w:t>WHAT YOU WILL DO</w:t>
      </w:r>
    </w:p>
    <w:p w14:paraId="65D9D17E" w14:textId="0674E0B5" w:rsidR="00594EE2" w:rsidRPr="00052733" w:rsidRDefault="00594EE2" w:rsidP="00594EE2">
      <w:pPr>
        <w:pStyle w:val="DotPoint"/>
        <w:rPr>
          <w:rFonts w:cs="Calibri"/>
          <w:szCs w:val="24"/>
        </w:rPr>
      </w:pPr>
      <w:bookmarkStart w:id="0" w:name="_Hlk93580281"/>
      <w:r>
        <w:rPr>
          <w:rFonts w:cs="Calibri"/>
          <w:szCs w:val="24"/>
        </w:rPr>
        <w:t xml:space="preserve">This position </w:t>
      </w:r>
      <w:r>
        <w:t xml:space="preserve">is an active member of the </w:t>
      </w:r>
      <w:r w:rsidR="00DA2753">
        <w:t xml:space="preserve">Front Office Administration Team </w:t>
      </w:r>
      <w:r>
        <w:t xml:space="preserve">assisting with the operations of the school </w:t>
      </w:r>
      <w:r w:rsidR="00E1601A">
        <w:t>business and</w:t>
      </w:r>
      <w:r>
        <w:t xml:space="preserve"> is accountable to the ACT Education Directorate. </w:t>
      </w:r>
      <w:r>
        <w:rPr>
          <w:rFonts w:cs="Calibri"/>
          <w:szCs w:val="24"/>
        </w:rPr>
        <w:t xml:space="preserve"> The </w:t>
      </w:r>
      <w:r w:rsidR="00E1601A">
        <w:rPr>
          <w:rFonts w:cs="Calibri"/>
          <w:szCs w:val="24"/>
        </w:rPr>
        <w:t xml:space="preserve">Finance and Purchasing Officer </w:t>
      </w:r>
      <w:r>
        <w:rPr>
          <w:rFonts w:cs="Calibri"/>
          <w:szCs w:val="24"/>
        </w:rPr>
        <w:t>will work</w:t>
      </w:r>
      <w:r w:rsidRPr="0079296E">
        <w:rPr>
          <w:rFonts w:cs="Calibri"/>
          <w:szCs w:val="24"/>
        </w:rPr>
        <w:t xml:space="preserve"> under</w:t>
      </w:r>
      <w:r>
        <w:rPr>
          <w:rFonts w:cs="Calibri"/>
          <w:szCs w:val="24"/>
        </w:rPr>
        <w:t xml:space="preserve"> general </w:t>
      </w:r>
      <w:r w:rsidRPr="0079296E">
        <w:rPr>
          <w:rFonts w:cs="Calibri"/>
          <w:szCs w:val="24"/>
        </w:rPr>
        <w:t xml:space="preserve">direction in relation to established priorities, task methodology and work practices to provide support to the </w:t>
      </w:r>
      <w:r>
        <w:rPr>
          <w:rFonts w:cs="Calibri"/>
          <w:szCs w:val="24"/>
        </w:rPr>
        <w:t xml:space="preserve">Business Manager </w:t>
      </w:r>
      <w:r w:rsidRPr="0079296E">
        <w:rPr>
          <w:rFonts w:cs="Calibri"/>
          <w:szCs w:val="24"/>
        </w:rPr>
        <w:t xml:space="preserve">in the day-to-day </w:t>
      </w:r>
      <w:r>
        <w:rPr>
          <w:rFonts w:cs="Calibri"/>
          <w:szCs w:val="24"/>
        </w:rPr>
        <w:t>administration</w:t>
      </w:r>
      <w:r w:rsidRPr="0079296E">
        <w:rPr>
          <w:rFonts w:cs="Calibri"/>
          <w:szCs w:val="24"/>
        </w:rPr>
        <w:t xml:space="preserve"> of the school in line with school requirements and Directorate priorities</w:t>
      </w:r>
      <w:r>
        <w:rPr>
          <w:rFonts w:cs="Calibri"/>
          <w:szCs w:val="24"/>
        </w:rPr>
        <w:t>.</w:t>
      </w:r>
      <w:r w:rsidRPr="00213166">
        <w:rPr>
          <w:rFonts w:cs="Calibri"/>
          <w:szCs w:val="24"/>
        </w:rPr>
        <w:t xml:space="preserve"> </w:t>
      </w:r>
    </w:p>
    <w:bookmarkEnd w:id="0"/>
    <w:p w14:paraId="5A1C61D2" w14:textId="77777777" w:rsidR="00052733" w:rsidRPr="00052733" w:rsidRDefault="00052733" w:rsidP="00052733">
      <w:pPr>
        <w:spacing w:line="276" w:lineRule="auto"/>
        <w:rPr>
          <w:szCs w:val="24"/>
        </w:rPr>
      </w:pPr>
      <w:r w:rsidRPr="00FE6646">
        <w:rPr>
          <w:b/>
          <w:bCs/>
          <w:szCs w:val="24"/>
        </w:rPr>
        <w:t>Purchasing and Finance Support</w:t>
      </w:r>
      <w:r w:rsidRPr="00052733">
        <w:rPr>
          <w:szCs w:val="24"/>
        </w:rPr>
        <w:br/>
        <w:t>Under general direction:</w:t>
      </w:r>
    </w:p>
    <w:p w14:paraId="0DE1A3D0" w14:textId="77777777" w:rsidR="00052733" w:rsidRPr="00052733" w:rsidRDefault="00052733" w:rsidP="00052733">
      <w:pPr>
        <w:pStyle w:val="ListParagraph"/>
        <w:numPr>
          <w:ilvl w:val="0"/>
          <w:numId w:val="40"/>
        </w:numPr>
        <w:spacing w:line="276" w:lineRule="auto"/>
        <w:rPr>
          <w:szCs w:val="24"/>
        </w:rPr>
      </w:pPr>
      <w:r w:rsidRPr="00052733">
        <w:rPr>
          <w:szCs w:val="24"/>
        </w:rPr>
        <w:t>Maintain accurate records, monitoring and reporting on staff budget lines and expenditure to ensure financial transparency and accountability.</w:t>
      </w:r>
    </w:p>
    <w:p w14:paraId="245612F8" w14:textId="77777777" w:rsidR="00052733" w:rsidRPr="00052733" w:rsidRDefault="00052733" w:rsidP="00052733">
      <w:pPr>
        <w:pStyle w:val="ListParagraph"/>
        <w:numPr>
          <w:ilvl w:val="0"/>
          <w:numId w:val="40"/>
        </w:numPr>
        <w:spacing w:line="276" w:lineRule="auto"/>
        <w:rPr>
          <w:szCs w:val="24"/>
        </w:rPr>
      </w:pPr>
      <w:r w:rsidRPr="00052733">
        <w:rPr>
          <w:szCs w:val="24"/>
        </w:rPr>
        <w:t>Process, reconcile and monitor purchase orders using established school financial systems and procedures.</w:t>
      </w:r>
    </w:p>
    <w:p w14:paraId="1522749C" w14:textId="77777777" w:rsidR="00052733" w:rsidRPr="00052733" w:rsidRDefault="00052733" w:rsidP="00052733">
      <w:pPr>
        <w:pStyle w:val="ListParagraph"/>
        <w:numPr>
          <w:ilvl w:val="0"/>
          <w:numId w:val="40"/>
        </w:numPr>
        <w:spacing w:line="276" w:lineRule="auto"/>
        <w:rPr>
          <w:szCs w:val="24"/>
        </w:rPr>
      </w:pPr>
      <w:r w:rsidRPr="00052733">
        <w:rPr>
          <w:szCs w:val="24"/>
        </w:rPr>
        <w:t>Liaise with suppliers, contractors and external service providers to obtain quotes, place orders, resolve discrepancies and support ongoing procurement needs.</w:t>
      </w:r>
    </w:p>
    <w:p w14:paraId="65E04735" w14:textId="77777777" w:rsidR="00052733" w:rsidRPr="00052733" w:rsidRDefault="00052733" w:rsidP="00052733">
      <w:pPr>
        <w:pStyle w:val="ListParagraph"/>
        <w:numPr>
          <w:ilvl w:val="0"/>
          <w:numId w:val="40"/>
        </w:numPr>
        <w:spacing w:line="276" w:lineRule="auto"/>
        <w:rPr>
          <w:szCs w:val="24"/>
        </w:rPr>
      </w:pPr>
      <w:r w:rsidRPr="00052733">
        <w:rPr>
          <w:szCs w:val="24"/>
        </w:rPr>
        <w:t>Manage invoicing and receipting processes, ensuring financial documentation is accurate, complete and compliant with ACT Government policy and school procedures.</w:t>
      </w:r>
    </w:p>
    <w:p w14:paraId="6818A17B" w14:textId="77777777" w:rsidR="00052733" w:rsidRPr="00052733" w:rsidRDefault="00052733" w:rsidP="00052733">
      <w:pPr>
        <w:pStyle w:val="ListParagraph"/>
        <w:numPr>
          <w:ilvl w:val="0"/>
          <w:numId w:val="40"/>
        </w:numPr>
        <w:spacing w:line="276" w:lineRule="auto"/>
        <w:rPr>
          <w:szCs w:val="24"/>
        </w:rPr>
      </w:pPr>
      <w:r w:rsidRPr="00052733">
        <w:rPr>
          <w:szCs w:val="24"/>
        </w:rPr>
        <w:t>Coordinate the placement, checking and distribution of ordered items, ensuring goods received align with purchase requests.</w:t>
      </w:r>
    </w:p>
    <w:p w14:paraId="13F7D4BC" w14:textId="77777777" w:rsidR="00052733" w:rsidRPr="00052733" w:rsidRDefault="00052733" w:rsidP="00052733">
      <w:pPr>
        <w:pStyle w:val="ListParagraph"/>
        <w:numPr>
          <w:ilvl w:val="0"/>
          <w:numId w:val="40"/>
        </w:numPr>
        <w:spacing w:line="276" w:lineRule="auto"/>
        <w:rPr>
          <w:szCs w:val="24"/>
        </w:rPr>
      </w:pPr>
      <w:r w:rsidRPr="00052733">
        <w:rPr>
          <w:szCs w:val="24"/>
        </w:rPr>
        <w:lastRenderedPageBreak/>
        <w:t>Follow up and track backorders with suppliers, providing timely updates to staff and ensuring minimal disruption to school operations.</w:t>
      </w:r>
    </w:p>
    <w:p w14:paraId="25A8FD1A" w14:textId="77777777" w:rsidR="00052733" w:rsidRPr="00052733" w:rsidRDefault="00052733" w:rsidP="00052733">
      <w:pPr>
        <w:pStyle w:val="ListParagraph"/>
        <w:numPr>
          <w:ilvl w:val="0"/>
          <w:numId w:val="40"/>
        </w:numPr>
        <w:spacing w:line="276" w:lineRule="auto"/>
        <w:rPr>
          <w:szCs w:val="24"/>
        </w:rPr>
      </w:pPr>
      <w:r w:rsidRPr="00052733">
        <w:rPr>
          <w:szCs w:val="24"/>
        </w:rPr>
        <w:t>Ensure accurate accounting and documentation of all purchasing activities, maintaining detailed records for audit and reporting purposes.</w:t>
      </w:r>
    </w:p>
    <w:p w14:paraId="5F0288E3" w14:textId="77777777" w:rsidR="00052733" w:rsidRPr="00052733" w:rsidRDefault="00052733" w:rsidP="00052733">
      <w:pPr>
        <w:pStyle w:val="ListParagraph"/>
        <w:numPr>
          <w:ilvl w:val="0"/>
          <w:numId w:val="40"/>
        </w:numPr>
        <w:spacing w:line="276" w:lineRule="auto"/>
        <w:rPr>
          <w:szCs w:val="24"/>
        </w:rPr>
      </w:pPr>
      <w:r w:rsidRPr="00052733">
        <w:rPr>
          <w:szCs w:val="24"/>
        </w:rPr>
        <w:t>Conduct price comparisons and seek best-value options to maximise school funds while meeting operational needs.</w:t>
      </w:r>
    </w:p>
    <w:p w14:paraId="7F4A6060" w14:textId="77777777" w:rsidR="00052733" w:rsidRPr="00052733" w:rsidRDefault="00052733" w:rsidP="00052733">
      <w:pPr>
        <w:pStyle w:val="ListParagraph"/>
        <w:numPr>
          <w:ilvl w:val="0"/>
          <w:numId w:val="40"/>
        </w:numPr>
        <w:spacing w:line="276" w:lineRule="auto"/>
        <w:rPr>
          <w:szCs w:val="24"/>
        </w:rPr>
      </w:pPr>
      <w:r w:rsidRPr="00052733">
        <w:rPr>
          <w:szCs w:val="24"/>
        </w:rPr>
        <w:t>Review, adapt and refine purchasing requests to ensure cost-efficiency, quality outcomes and alignment with procurement guidelines.</w:t>
      </w:r>
    </w:p>
    <w:p w14:paraId="63604300" w14:textId="77777777" w:rsidR="00052733" w:rsidRDefault="00052733" w:rsidP="00052733">
      <w:pPr>
        <w:pStyle w:val="ListParagraph"/>
        <w:numPr>
          <w:ilvl w:val="0"/>
          <w:numId w:val="40"/>
        </w:numPr>
        <w:spacing w:line="276" w:lineRule="auto"/>
        <w:rPr>
          <w:szCs w:val="24"/>
        </w:rPr>
      </w:pPr>
      <w:r w:rsidRPr="00052733">
        <w:rPr>
          <w:szCs w:val="24"/>
        </w:rPr>
        <w:t>Provide support and advice to staff on purchasing procedures, financial processes, and the use of school systems as required.</w:t>
      </w:r>
    </w:p>
    <w:p w14:paraId="7174021A" w14:textId="77777777" w:rsidR="00FE6646" w:rsidRPr="00C20466" w:rsidRDefault="00FE6646" w:rsidP="00FE6646">
      <w:pPr>
        <w:pStyle w:val="SubdotPoint"/>
        <w:numPr>
          <w:ilvl w:val="0"/>
          <w:numId w:val="0"/>
        </w:numPr>
        <w:spacing w:line="276" w:lineRule="auto"/>
        <w:rPr>
          <w:b/>
          <w:bCs/>
        </w:rPr>
      </w:pPr>
      <w:r w:rsidRPr="00C20466">
        <w:rPr>
          <w:b/>
          <w:bCs/>
          <w:lang w:val="en-US"/>
        </w:rPr>
        <w:t xml:space="preserve">Finance </w:t>
      </w:r>
      <w:r>
        <w:rPr>
          <w:b/>
          <w:bCs/>
          <w:lang w:val="en-US"/>
        </w:rPr>
        <w:t>Administration/Management</w:t>
      </w:r>
    </w:p>
    <w:p w14:paraId="0A81978F" w14:textId="77777777" w:rsidR="00FE6646" w:rsidRDefault="00FE6646" w:rsidP="00FE6646">
      <w:pPr>
        <w:pStyle w:val="SubdotPoint"/>
        <w:numPr>
          <w:ilvl w:val="0"/>
          <w:numId w:val="0"/>
        </w:numPr>
        <w:rPr>
          <w:lang w:val="en-US"/>
        </w:rPr>
      </w:pPr>
      <w:r>
        <w:rPr>
          <w:lang w:val="en-US"/>
        </w:rPr>
        <w:t>Under general direction:</w:t>
      </w:r>
    </w:p>
    <w:p w14:paraId="28A00305" w14:textId="77777777" w:rsidR="00FE6646" w:rsidRPr="00372487" w:rsidRDefault="00FE6646" w:rsidP="00FE6646">
      <w:pPr>
        <w:pStyle w:val="SubdotPoint"/>
        <w:numPr>
          <w:ilvl w:val="0"/>
          <w:numId w:val="18"/>
        </w:numPr>
        <w:rPr>
          <w:lang w:val="en-US"/>
        </w:rPr>
      </w:pPr>
      <w:r w:rsidRPr="00372487">
        <w:rPr>
          <w:lang w:val="en-US"/>
        </w:rPr>
        <w:t>Manage and support finance processes such as receipting of payments, bank reconciliation, banking and initiation of invoices</w:t>
      </w:r>
      <w:r>
        <w:rPr>
          <w:lang w:val="en-US"/>
        </w:rPr>
        <w:t xml:space="preserve"> and </w:t>
      </w:r>
      <w:r w:rsidRPr="00372487">
        <w:rPr>
          <w:lang w:val="en-US"/>
        </w:rPr>
        <w:t>purchase orders.</w:t>
      </w:r>
    </w:p>
    <w:p w14:paraId="1DA0A7E4" w14:textId="77777777" w:rsidR="00FE6646" w:rsidRPr="00372487" w:rsidRDefault="00FE6646" w:rsidP="00FE6646">
      <w:pPr>
        <w:pStyle w:val="SubdotPoint"/>
        <w:numPr>
          <w:ilvl w:val="0"/>
          <w:numId w:val="18"/>
        </w:numPr>
        <w:rPr>
          <w:lang w:val="en-US"/>
        </w:rPr>
      </w:pPr>
      <w:r>
        <w:rPr>
          <w:lang w:val="en-US"/>
        </w:rPr>
        <w:t>P</w:t>
      </w:r>
      <w:r w:rsidRPr="00372487">
        <w:rPr>
          <w:lang w:val="en-US"/>
        </w:rPr>
        <w:t>repare</w:t>
      </w:r>
      <w:r>
        <w:rPr>
          <w:lang w:val="en-US"/>
        </w:rPr>
        <w:t xml:space="preserve"> a range of financial reports, including financial</w:t>
      </w:r>
      <w:r w:rsidRPr="00372487">
        <w:rPr>
          <w:lang w:val="en-US"/>
        </w:rPr>
        <w:t xml:space="preserve"> estimates, </w:t>
      </w:r>
      <w:proofErr w:type="gramStart"/>
      <w:r>
        <w:rPr>
          <w:lang w:val="en-US"/>
        </w:rPr>
        <w:t xml:space="preserve">end of </w:t>
      </w:r>
      <w:proofErr w:type="gramEnd"/>
      <w:r>
        <w:rPr>
          <w:lang w:val="en-US"/>
        </w:rPr>
        <w:t xml:space="preserve">month </w:t>
      </w:r>
      <w:proofErr w:type="gramStart"/>
      <w:r>
        <w:rPr>
          <w:lang w:val="en-US"/>
        </w:rPr>
        <w:t>reporting</w:t>
      </w:r>
      <w:proofErr w:type="gramEnd"/>
      <w:r>
        <w:rPr>
          <w:lang w:val="en-US"/>
        </w:rPr>
        <w:t xml:space="preserve"> and six-monthly financial reports.</w:t>
      </w:r>
    </w:p>
    <w:p w14:paraId="37559DD6" w14:textId="77777777" w:rsidR="00FE6646" w:rsidRPr="00372487" w:rsidRDefault="00FE6646" w:rsidP="00FE6646">
      <w:pPr>
        <w:pStyle w:val="SubdotPoint"/>
        <w:numPr>
          <w:ilvl w:val="0"/>
          <w:numId w:val="18"/>
        </w:numPr>
        <w:rPr>
          <w:lang w:val="en-US"/>
        </w:rPr>
      </w:pPr>
      <w:r w:rsidRPr="00372487">
        <w:rPr>
          <w:lang w:val="en-US"/>
        </w:rPr>
        <w:t xml:space="preserve">Provide support to the Business Manager in the management of the school’s financial and </w:t>
      </w:r>
      <w:r>
        <w:rPr>
          <w:lang w:val="en-US"/>
        </w:rPr>
        <w:t>school</w:t>
      </w:r>
      <w:r w:rsidRPr="00372487">
        <w:rPr>
          <w:lang w:val="en-US"/>
        </w:rPr>
        <w:t xml:space="preserve"> administrative systems.</w:t>
      </w:r>
    </w:p>
    <w:p w14:paraId="6A94E392" w14:textId="77777777" w:rsidR="00FE6646" w:rsidRDefault="00FE6646" w:rsidP="00FE6646">
      <w:pPr>
        <w:pStyle w:val="SubdotPoint"/>
        <w:numPr>
          <w:ilvl w:val="0"/>
          <w:numId w:val="18"/>
        </w:numPr>
        <w:rPr>
          <w:lang w:val="en-US"/>
        </w:rPr>
      </w:pPr>
      <w:r w:rsidRPr="00372487">
        <w:rPr>
          <w:lang w:val="en-US"/>
        </w:rPr>
        <w:t xml:space="preserve">Assist in the preparation of </w:t>
      </w:r>
      <w:r>
        <w:rPr>
          <w:lang w:val="en-US"/>
        </w:rPr>
        <w:t xml:space="preserve">school </w:t>
      </w:r>
      <w:r w:rsidRPr="00372487">
        <w:rPr>
          <w:lang w:val="en-US"/>
        </w:rPr>
        <w:t>budgets</w:t>
      </w:r>
      <w:r>
        <w:rPr>
          <w:lang w:val="en-US"/>
        </w:rPr>
        <w:t xml:space="preserve"> and monitor expenditure against approved allocations; </w:t>
      </w:r>
      <w:r w:rsidRPr="00991762">
        <w:rPr>
          <w:lang w:val="en-US"/>
        </w:rPr>
        <w:t>prepare statements/returns to show trends.</w:t>
      </w:r>
    </w:p>
    <w:p w14:paraId="1CD055BC" w14:textId="43B0B6DE" w:rsidR="006F5525" w:rsidRDefault="00FE6646" w:rsidP="00FE6646">
      <w:pPr>
        <w:pStyle w:val="SubdotPoint"/>
        <w:numPr>
          <w:ilvl w:val="0"/>
          <w:numId w:val="18"/>
        </w:numPr>
        <w:rPr>
          <w:lang w:val="en-US"/>
        </w:rPr>
      </w:pPr>
      <w:r w:rsidRPr="00372487">
        <w:rPr>
          <w:lang w:val="en-US"/>
        </w:rPr>
        <w:t>Maintain financial and front office administration using computerized systems including financial package</w:t>
      </w:r>
      <w:r>
        <w:rPr>
          <w:lang w:val="en-US"/>
        </w:rPr>
        <w:t>s</w:t>
      </w:r>
      <w:r w:rsidRPr="00372487">
        <w:rPr>
          <w:lang w:val="en-US"/>
        </w:rPr>
        <w:t>.</w:t>
      </w:r>
    </w:p>
    <w:p w14:paraId="3B7C818C" w14:textId="77777777" w:rsidR="00FE6646" w:rsidRDefault="00FE6646" w:rsidP="00FE6646">
      <w:pPr>
        <w:pStyle w:val="SubdotPoint"/>
        <w:numPr>
          <w:ilvl w:val="0"/>
          <w:numId w:val="0"/>
        </w:numPr>
        <w:ind w:left="1080" w:hanging="360"/>
        <w:rPr>
          <w:lang w:val="en-US"/>
        </w:rPr>
      </w:pPr>
    </w:p>
    <w:p w14:paraId="57AC16F2" w14:textId="77777777" w:rsidR="00FE6646" w:rsidRPr="00FE6646" w:rsidRDefault="00FE6646" w:rsidP="00FE6646">
      <w:pPr>
        <w:pStyle w:val="SubdotPoint"/>
        <w:numPr>
          <w:ilvl w:val="0"/>
          <w:numId w:val="0"/>
        </w:numPr>
        <w:ind w:left="1080" w:hanging="360"/>
        <w:rPr>
          <w:lang w:val="en-US"/>
        </w:rPr>
      </w:pPr>
    </w:p>
    <w:p w14:paraId="2CD8A5FD" w14:textId="77777777" w:rsidR="002D0540" w:rsidRDefault="002D0540" w:rsidP="002D0540">
      <w:pPr>
        <w:pStyle w:val="SubdotPoint"/>
        <w:numPr>
          <w:ilvl w:val="0"/>
          <w:numId w:val="0"/>
        </w:numPr>
        <w:rPr>
          <w:b/>
          <w:bCs/>
        </w:rPr>
      </w:pPr>
      <w:r>
        <w:rPr>
          <w:b/>
          <w:bCs/>
        </w:rPr>
        <w:t>Student Administration</w:t>
      </w:r>
    </w:p>
    <w:p w14:paraId="401812CD" w14:textId="495B3E72" w:rsidR="00AE51C6" w:rsidRDefault="00AE51C6" w:rsidP="006F5525">
      <w:pPr>
        <w:pStyle w:val="SubdotPoint"/>
        <w:numPr>
          <w:ilvl w:val="0"/>
          <w:numId w:val="0"/>
        </w:numPr>
        <w:rPr>
          <w:lang w:val="en-US"/>
        </w:rPr>
      </w:pPr>
      <w:r>
        <w:rPr>
          <w:lang w:val="en-US"/>
        </w:rPr>
        <w:t>Under general direction:</w:t>
      </w:r>
    </w:p>
    <w:p w14:paraId="0E6495BB" w14:textId="19612D6B" w:rsidR="002D0540" w:rsidRPr="00DD05F8" w:rsidRDefault="002D0540" w:rsidP="002D0540">
      <w:pPr>
        <w:pStyle w:val="SubdotPoint"/>
        <w:numPr>
          <w:ilvl w:val="0"/>
          <w:numId w:val="24"/>
        </w:numPr>
        <w:rPr>
          <w:lang w:val="en-US"/>
        </w:rPr>
      </w:pPr>
      <w:r w:rsidRPr="00DD05F8">
        <w:rPr>
          <w:lang w:val="en-US"/>
        </w:rPr>
        <w:t>Provide appropriate advice and support to staff and parents on student related matters with assistant from senior staff.</w:t>
      </w:r>
    </w:p>
    <w:p w14:paraId="43D0F0F6" w14:textId="77777777" w:rsidR="002D0540" w:rsidRPr="00DD05F8" w:rsidRDefault="002D0540" w:rsidP="002D0540">
      <w:pPr>
        <w:pStyle w:val="SubdotPoint"/>
        <w:numPr>
          <w:ilvl w:val="0"/>
          <w:numId w:val="7"/>
        </w:numPr>
        <w:spacing w:line="276" w:lineRule="auto"/>
        <w:ind w:left="357" w:hanging="357"/>
      </w:pPr>
      <w:r w:rsidRPr="00DD05F8">
        <w:t>Maintain accurate class and attendance data and enrolment processes.</w:t>
      </w:r>
    </w:p>
    <w:p w14:paraId="41B8F8E4" w14:textId="77777777" w:rsidR="002D0540" w:rsidRPr="00DD05F8" w:rsidRDefault="002D0540" w:rsidP="002D0540">
      <w:pPr>
        <w:pStyle w:val="SubdotPoint"/>
        <w:numPr>
          <w:ilvl w:val="0"/>
          <w:numId w:val="7"/>
        </w:numPr>
        <w:spacing w:line="276" w:lineRule="auto"/>
        <w:ind w:left="357" w:hanging="357"/>
      </w:pPr>
      <w:r w:rsidRPr="00DD05F8">
        <w:t>Sensitively and confidentially reporting parent or student concerns and other relevant information provided to the appropriate team members with the ability to resolve queries independently.</w:t>
      </w:r>
    </w:p>
    <w:p w14:paraId="4608D9E5" w14:textId="77777777" w:rsidR="00594EE2" w:rsidRDefault="002D0540" w:rsidP="00594EE2">
      <w:pPr>
        <w:pStyle w:val="SubdotPoint"/>
        <w:numPr>
          <w:ilvl w:val="0"/>
          <w:numId w:val="7"/>
        </w:numPr>
        <w:spacing w:line="276" w:lineRule="auto"/>
        <w:ind w:left="357" w:hanging="357"/>
      </w:pPr>
      <w:r w:rsidRPr="00DD05F8">
        <w:t>Coordinate and manage reporting, student absence/attendance requirements and associated processes in accordance with relevant legislation and Directorate policy.</w:t>
      </w:r>
    </w:p>
    <w:p w14:paraId="64F54C24" w14:textId="52C94063" w:rsidR="006F5525" w:rsidRPr="006F5525" w:rsidRDefault="00594EE2" w:rsidP="003944EC">
      <w:pPr>
        <w:pStyle w:val="SubdotPoint"/>
        <w:numPr>
          <w:ilvl w:val="0"/>
          <w:numId w:val="7"/>
        </w:numPr>
        <w:spacing w:line="276" w:lineRule="auto"/>
        <w:ind w:left="357" w:hanging="357"/>
      </w:pPr>
      <w:r>
        <w:t xml:space="preserve">Coordinate sensitive documentation by maintaining confidentiality requirements according to relevant legislative and policy principals. </w:t>
      </w:r>
    </w:p>
    <w:p w14:paraId="3E7348C2" w14:textId="77777777" w:rsidR="00A00479" w:rsidRDefault="00A00479" w:rsidP="00A00479">
      <w:pPr>
        <w:spacing w:after="0"/>
        <w:rPr>
          <w:rFonts w:cs="Calibri"/>
          <w:b/>
          <w:bCs/>
          <w:szCs w:val="24"/>
        </w:rPr>
      </w:pPr>
      <w:r>
        <w:rPr>
          <w:rFonts w:cs="Calibri"/>
          <w:b/>
          <w:bCs/>
          <w:szCs w:val="24"/>
        </w:rPr>
        <w:t xml:space="preserve">Administrative Support </w:t>
      </w:r>
    </w:p>
    <w:p w14:paraId="5006F00F" w14:textId="2C73115E" w:rsidR="00AE51C6" w:rsidRDefault="00AE51C6" w:rsidP="006F5525">
      <w:pPr>
        <w:pStyle w:val="DotPoint"/>
        <w:spacing w:line="276" w:lineRule="auto"/>
      </w:pPr>
      <w:r>
        <w:t>Under general direction:</w:t>
      </w:r>
    </w:p>
    <w:p w14:paraId="67BB01CE" w14:textId="1BFCE5C1" w:rsidR="00A00479" w:rsidRDefault="00A00479" w:rsidP="00A00479">
      <w:pPr>
        <w:pStyle w:val="DotPoint"/>
        <w:numPr>
          <w:ilvl w:val="0"/>
          <w:numId w:val="12"/>
        </w:numPr>
        <w:spacing w:line="276" w:lineRule="auto"/>
        <w:ind w:left="357" w:hanging="357"/>
      </w:pPr>
      <w:r>
        <w:t xml:space="preserve">Provide high level administrative support to the Business Manager, </w:t>
      </w:r>
      <w:r w:rsidR="009C4D66">
        <w:t xml:space="preserve">Principal, </w:t>
      </w:r>
      <w:r>
        <w:t>Deputy Principal and executive teachers.</w:t>
      </w:r>
    </w:p>
    <w:p w14:paraId="0C41390B" w14:textId="77777777" w:rsidR="00A00479" w:rsidRDefault="00A00479" w:rsidP="00A00479">
      <w:pPr>
        <w:pStyle w:val="DotPoint"/>
        <w:numPr>
          <w:ilvl w:val="0"/>
          <w:numId w:val="12"/>
        </w:numPr>
        <w:spacing w:line="276" w:lineRule="auto"/>
        <w:ind w:left="357" w:hanging="357"/>
      </w:pPr>
      <w:r>
        <w:t>Provide administrative assistance to the school teaching staff through centralised processes and procedures with the ability to make recommendations for improvement.</w:t>
      </w:r>
    </w:p>
    <w:p w14:paraId="3D36227A" w14:textId="77777777" w:rsidR="00A00479" w:rsidRDefault="00A00479" w:rsidP="00A00479">
      <w:pPr>
        <w:pStyle w:val="DotPoint"/>
        <w:numPr>
          <w:ilvl w:val="0"/>
          <w:numId w:val="12"/>
        </w:numPr>
        <w:spacing w:line="276" w:lineRule="auto"/>
        <w:ind w:left="357" w:hanging="357"/>
      </w:pPr>
      <w:r>
        <w:t>Assist with general office support services which include keyboarding, photocopying, record keeping, database management and reception services.</w:t>
      </w:r>
    </w:p>
    <w:p w14:paraId="60D58719" w14:textId="5B7B3DBE" w:rsidR="00A00479" w:rsidRDefault="00A00479" w:rsidP="00A00479">
      <w:pPr>
        <w:pStyle w:val="DotPoint"/>
        <w:numPr>
          <w:ilvl w:val="0"/>
          <w:numId w:val="12"/>
        </w:numPr>
        <w:spacing w:line="276" w:lineRule="auto"/>
        <w:ind w:left="357" w:hanging="357"/>
      </w:pPr>
      <w:r>
        <w:lastRenderedPageBreak/>
        <w:t>Provide administrative support for reporting, including using reporting programs and school specific software including Sentral to effectively manage student services processes.</w:t>
      </w:r>
    </w:p>
    <w:p w14:paraId="7AACAFAE" w14:textId="77777777" w:rsidR="00A00479" w:rsidRDefault="00A00479" w:rsidP="00A00479">
      <w:pPr>
        <w:pStyle w:val="DotPoint"/>
        <w:numPr>
          <w:ilvl w:val="0"/>
          <w:numId w:val="12"/>
        </w:numPr>
        <w:spacing w:line="276" w:lineRule="auto"/>
        <w:ind w:left="357" w:hanging="357"/>
      </w:pPr>
      <w:r>
        <w:t>Prepare correspondence and reports; provide advice based on knowledge, interpret and apply legislation, policy, procedures and guidelines.</w:t>
      </w:r>
    </w:p>
    <w:p w14:paraId="4DDCB21A" w14:textId="77777777" w:rsidR="00A00479" w:rsidRDefault="00A00479" w:rsidP="00A00479">
      <w:pPr>
        <w:pStyle w:val="DotPoint"/>
        <w:numPr>
          <w:ilvl w:val="0"/>
          <w:numId w:val="12"/>
        </w:numPr>
        <w:spacing w:line="276" w:lineRule="auto"/>
        <w:ind w:left="357" w:hanging="357"/>
      </w:pPr>
      <w:r>
        <w:t xml:space="preserve">Prepare school publications/webpage support and preparation of correspondence and communication/promotional materials for distribution/publication. </w:t>
      </w:r>
    </w:p>
    <w:p w14:paraId="503572C2" w14:textId="77777777" w:rsidR="00594EE2" w:rsidRDefault="00A00479" w:rsidP="00594EE2">
      <w:pPr>
        <w:pStyle w:val="DotPoint"/>
        <w:numPr>
          <w:ilvl w:val="0"/>
          <w:numId w:val="12"/>
        </w:numPr>
        <w:spacing w:line="276" w:lineRule="auto"/>
        <w:ind w:left="357" w:hanging="357"/>
      </w:pPr>
      <w:r>
        <w:t>Monitor correspondence, including emails and workflow to ensure deadlines are met and matters are attended to in a timely manner in a fast-paced environment.</w:t>
      </w:r>
    </w:p>
    <w:p w14:paraId="69DC2C01" w14:textId="77D5629F" w:rsidR="00594EE2" w:rsidRPr="00594EE2" w:rsidRDefault="00594EE2" w:rsidP="00594EE2">
      <w:pPr>
        <w:pStyle w:val="DotPoint"/>
        <w:numPr>
          <w:ilvl w:val="0"/>
          <w:numId w:val="12"/>
        </w:numPr>
        <w:spacing w:line="276" w:lineRule="auto"/>
        <w:ind w:left="357" w:hanging="357"/>
      </w:pPr>
      <w:r>
        <w:t xml:space="preserve">Coordinate sensitive documentation by maintaining confidentiality requirements according to relevant legislative and policy principals. </w:t>
      </w:r>
    </w:p>
    <w:p w14:paraId="0B4A40B2" w14:textId="3176EDA7" w:rsidR="006F5525" w:rsidRDefault="00A00479" w:rsidP="006F5525">
      <w:pPr>
        <w:pStyle w:val="DotPoint"/>
        <w:numPr>
          <w:ilvl w:val="0"/>
          <w:numId w:val="12"/>
        </w:numPr>
        <w:spacing w:line="276" w:lineRule="auto"/>
        <w:ind w:left="357" w:hanging="357"/>
      </w:pPr>
      <w:r>
        <w:t>Maintain a clean and safe work environment for students and staff; undertake relevant workplace health and safety requirements and, where necessary, undertake risk assessments and initiate appropriate action.</w:t>
      </w:r>
    </w:p>
    <w:p w14:paraId="54BE6CE1" w14:textId="77777777" w:rsidR="006F5525" w:rsidRDefault="006F5525" w:rsidP="006F5525">
      <w:pPr>
        <w:pStyle w:val="NumberedPoints"/>
        <w:numPr>
          <w:ilvl w:val="0"/>
          <w:numId w:val="0"/>
        </w:numPr>
        <w:spacing w:line="276" w:lineRule="auto"/>
        <w:rPr>
          <w:b/>
          <w:bCs/>
        </w:rPr>
      </w:pPr>
    </w:p>
    <w:p w14:paraId="5FE95B88" w14:textId="64A30F8B" w:rsidR="00A00479" w:rsidRDefault="00A00479" w:rsidP="00A00479">
      <w:pPr>
        <w:pStyle w:val="NumberedPoints"/>
        <w:numPr>
          <w:ilvl w:val="0"/>
          <w:numId w:val="0"/>
        </w:numPr>
        <w:spacing w:line="276" w:lineRule="auto"/>
        <w:ind w:left="360" w:hanging="360"/>
        <w:rPr>
          <w:b/>
          <w:bCs/>
        </w:rPr>
      </w:pPr>
      <w:r>
        <w:rPr>
          <w:b/>
          <w:bCs/>
        </w:rPr>
        <w:t>Front Office</w:t>
      </w:r>
      <w:r w:rsidR="00FE2C40">
        <w:rPr>
          <w:b/>
          <w:bCs/>
        </w:rPr>
        <w:t xml:space="preserve"> Administration</w:t>
      </w:r>
      <w:r>
        <w:rPr>
          <w:b/>
          <w:bCs/>
        </w:rPr>
        <w:t>/Reception</w:t>
      </w:r>
    </w:p>
    <w:p w14:paraId="14D75207" w14:textId="1F84E2E2" w:rsidR="00AE51C6" w:rsidRDefault="00AE51C6" w:rsidP="006F5525">
      <w:pPr>
        <w:pStyle w:val="NumberedPoints"/>
        <w:numPr>
          <w:ilvl w:val="0"/>
          <w:numId w:val="0"/>
        </w:numPr>
        <w:spacing w:line="276" w:lineRule="auto"/>
      </w:pPr>
      <w:r>
        <w:t>Under general direction:</w:t>
      </w:r>
    </w:p>
    <w:p w14:paraId="1669496D" w14:textId="68014C41" w:rsidR="00A00479" w:rsidRPr="00514660" w:rsidRDefault="00A00479" w:rsidP="00A00479">
      <w:pPr>
        <w:pStyle w:val="NumberedPoints"/>
        <w:numPr>
          <w:ilvl w:val="0"/>
          <w:numId w:val="13"/>
        </w:numPr>
        <w:spacing w:line="276" w:lineRule="auto"/>
      </w:pPr>
      <w:r w:rsidRPr="00514660">
        <w:t>Provide appropriate advice and support to staff on student related matters.</w:t>
      </w:r>
    </w:p>
    <w:p w14:paraId="603285FB" w14:textId="77777777" w:rsidR="00A00479" w:rsidRPr="00514660" w:rsidRDefault="00A00479" w:rsidP="00A00479">
      <w:pPr>
        <w:pStyle w:val="NumberedPoints"/>
        <w:numPr>
          <w:ilvl w:val="0"/>
          <w:numId w:val="13"/>
        </w:numPr>
        <w:spacing w:line="276" w:lineRule="auto"/>
      </w:pPr>
      <w:r w:rsidRPr="00514660">
        <w:t xml:space="preserve">Manage the day-to-day operations and administration of the Front Office, coordinate and oversee workflow and priorities. </w:t>
      </w:r>
    </w:p>
    <w:p w14:paraId="0D4ACE8B" w14:textId="77777777" w:rsidR="00A00479" w:rsidRPr="00514660" w:rsidRDefault="00A00479" w:rsidP="00A00479">
      <w:pPr>
        <w:pStyle w:val="NumberedPoints"/>
        <w:numPr>
          <w:ilvl w:val="0"/>
          <w:numId w:val="13"/>
        </w:numPr>
        <w:spacing w:line="276" w:lineRule="auto"/>
      </w:pPr>
      <w:r w:rsidRPr="00514660">
        <w:t>Participate in work area business planning and improvement; provide input and assist in the review, development and implementation of policy, guidelines and procedures.</w:t>
      </w:r>
    </w:p>
    <w:p w14:paraId="09E2749B" w14:textId="55634E10" w:rsidR="00A00479" w:rsidRPr="00514660" w:rsidRDefault="00A00479" w:rsidP="00A00479">
      <w:pPr>
        <w:pStyle w:val="NumberedPoints"/>
        <w:numPr>
          <w:ilvl w:val="0"/>
          <w:numId w:val="13"/>
        </w:numPr>
        <w:spacing w:line="276" w:lineRule="auto"/>
      </w:pPr>
      <w:r w:rsidRPr="00514660">
        <w:t>Manage customer relationships and negotiate with a range of internal/external stakeholders/clients as required. Key stakeholders include teachers, school psychologists, parents/carers and</w:t>
      </w:r>
      <w:r w:rsidR="00AE51C6">
        <w:t xml:space="preserve"> Education Directorate staff</w:t>
      </w:r>
      <w:r w:rsidRPr="00514660">
        <w:t>.</w:t>
      </w:r>
    </w:p>
    <w:p w14:paraId="4FA00412" w14:textId="77777777" w:rsidR="00A00479" w:rsidRPr="00514660" w:rsidRDefault="00A00479" w:rsidP="00A00479">
      <w:pPr>
        <w:pStyle w:val="NumberedPoints"/>
        <w:numPr>
          <w:ilvl w:val="0"/>
          <w:numId w:val="13"/>
        </w:numPr>
        <w:spacing w:line="276" w:lineRule="auto"/>
      </w:pPr>
      <w:r w:rsidRPr="00514660">
        <w:t>Prepare more complex correspondence and reports; create agendas and minutes; provide advice based on knowledge, interpret and apply legislation, policy, procedures and guidelines.</w:t>
      </w:r>
    </w:p>
    <w:p w14:paraId="48C9155C" w14:textId="5DB6B233" w:rsidR="00A00479" w:rsidRPr="00514660" w:rsidRDefault="00A00479" w:rsidP="00A00479">
      <w:pPr>
        <w:pStyle w:val="NumberedPoints"/>
        <w:numPr>
          <w:ilvl w:val="0"/>
          <w:numId w:val="13"/>
        </w:numPr>
        <w:spacing w:line="276" w:lineRule="auto"/>
      </w:pPr>
      <w:r w:rsidRPr="00514660">
        <w:t xml:space="preserve">Develop, implement and maintain processes that contribute to the efficient and effective </w:t>
      </w:r>
      <w:r w:rsidR="00AE51C6">
        <w:t>operations</w:t>
      </w:r>
      <w:r w:rsidR="00AE51C6" w:rsidRPr="00514660">
        <w:t xml:space="preserve"> </w:t>
      </w:r>
      <w:r w:rsidRPr="00514660">
        <w:t>of the team. This includes using Microsoft products and other computer applications (such as Outlook calendar and Mail Merge) to increase efficiencies.</w:t>
      </w:r>
    </w:p>
    <w:p w14:paraId="2B50476C" w14:textId="77777777" w:rsidR="00A00479" w:rsidRPr="00514660" w:rsidRDefault="00A00479" w:rsidP="00A00479">
      <w:pPr>
        <w:pStyle w:val="NumberedPoints"/>
        <w:numPr>
          <w:ilvl w:val="0"/>
          <w:numId w:val="13"/>
        </w:numPr>
        <w:spacing w:line="276" w:lineRule="auto"/>
      </w:pPr>
      <w:r w:rsidRPr="00514660">
        <w:t>Maintain a clean and safe work environment for students and staff; undertake relevant workplace health and safety requirements and, where necessary, risk assessments and initiate appropriate action.</w:t>
      </w:r>
    </w:p>
    <w:p w14:paraId="41D0BE45" w14:textId="683E82E4" w:rsidR="00A00479" w:rsidRPr="00514660" w:rsidRDefault="00A00479" w:rsidP="00A00479">
      <w:pPr>
        <w:pStyle w:val="NumberedPoints"/>
        <w:numPr>
          <w:ilvl w:val="0"/>
          <w:numId w:val="13"/>
        </w:numPr>
        <w:spacing w:line="276" w:lineRule="auto"/>
      </w:pPr>
      <w:r w:rsidRPr="00514660">
        <w:t>Regularly use ICT systems and databases such as Outlook, Microsoft Word, Microsoft Excel, Sentral, and Google products including Google Drive.</w:t>
      </w:r>
    </w:p>
    <w:p w14:paraId="00203436" w14:textId="44DF2811" w:rsidR="00A00479" w:rsidRDefault="00A00479" w:rsidP="00A00479">
      <w:pPr>
        <w:pStyle w:val="NumberedPoints"/>
        <w:numPr>
          <w:ilvl w:val="0"/>
          <w:numId w:val="13"/>
        </w:numPr>
        <w:spacing w:line="276" w:lineRule="auto"/>
      </w:pPr>
      <w:r w:rsidRPr="00514660">
        <w:t>Manage student data and associated records; compile data and prepare reports in line with Directorate/ACT</w:t>
      </w:r>
      <w:r w:rsidR="00AE51C6">
        <w:t xml:space="preserve"> Public Service</w:t>
      </w:r>
      <w:r w:rsidRPr="00514660">
        <w:t xml:space="preserve"> requirements. </w:t>
      </w:r>
    </w:p>
    <w:p w14:paraId="1BC08B2D" w14:textId="1504BB2F" w:rsidR="006F5525" w:rsidRPr="00052733" w:rsidRDefault="00594EE2" w:rsidP="00052733">
      <w:pPr>
        <w:pStyle w:val="NumberedPoints"/>
        <w:numPr>
          <w:ilvl w:val="0"/>
          <w:numId w:val="13"/>
        </w:numPr>
        <w:spacing w:line="276" w:lineRule="auto"/>
        <w:rPr>
          <w:b/>
          <w:bCs/>
        </w:rPr>
      </w:pPr>
      <w:r>
        <w:t xml:space="preserve">Coordinate sensitive documentation by maintaining confidentiality requirements according to relevant legislative and policy principals. </w:t>
      </w:r>
    </w:p>
    <w:p w14:paraId="2C30554B" w14:textId="77777777" w:rsidR="00A00479" w:rsidRPr="00A57AEA" w:rsidRDefault="00A00479" w:rsidP="00A00479">
      <w:pPr>
        <w:pStyle w:val="SubdotPoint"/>
        <w:numPr>
          <w:ilvl w:val="0"/>
          <w:numId w:val="0"/>
        </w:numPr>
        <w:rPr>
          <w:b/>
          <w:bCs/>
        </w:rPr>
      </w:pPr>
      <w:r w:rsidRPr="00A57AEA">
        <w:rPr>
          <w:b/>
          <w:bCs/>
        </w:rPr>
        <w:t xml:space="preserve">Executive </w:t>
      </w:r>
      <w:r>
        <w:rPr>
          <w:b/>
          <w:bCs/>
        </w:rPr>
        <w:t>Support</w:t>
      </w:r>
    </w:p>
    <w:p w14:paraId="2FAEF8DE" w14:textId="7C86DAB5" w:rsidR="00E57009" w:rsidRDefault="00E57009" w:rsidP="006F5525">
      <w:pPr>
        <w:pStyle w:val="SubdotPoint"/>
        <w:numPr>
          <w:ilvl w:val="0"/>
          <w:numId w:val="0"/>
        </w:numPr>
        <w:spacing w:line="276" w:lineRule="auto"/>
      </w:pPr>
      <w:r>
        <w:t>Under general direction:</w:t>
      </w:r>
    </w:p>
    <w:p w14:paraId="4E1E141F" w14:textId="6B4ACD32" w:rsidR="00B20BAE" w:rsidRDefault="00A00479" w:rsidP="00A00479">
      <w:pPr>
        <w:pStyle w:val="SubdotPoint"/>
        <w:numPr>
          <w:ilvl w:val="0"/>
          <w:numId w:val="1"/>
        </w:numPr>
        <w:spacing w:line="276" w:lineRule="auto"/>
        <w:ind w:left="357" w:hanging="357"/>
      </w:pPr>
      <w:r w:rsidRPr="00A57AEA">
        <w:lastRenderedPageBreak/>
        <w:t xml:space="preserve">Provide executive support to the </w:t>
      </w:r>
      <w:r w:rsidR="00C05617" w:rsidRPr="00A57AEA">
        <w:t>principal</w:t>
      </w:r>
      <w:r w:rsidRPr="00A57AEA">
        <w:t xml:space="preserve"> and executive staff including diary/calendar management</w:t>
      </w:r>
      <w:r w:rsidR="00B20BAE">
        <w:t>.</w:t>
      </w:r>
    </w:p>
    <w:p w14:paraId="5544F7DC" w14:textId="2CAE410A" w:rsidR="00A00479" w:rsidRPr="00A57AEA" w:rsidRDefault="00B20BAE" w:rsidP="00A00479">
      <w:pPr>
        <w:pStyle w:val="SubdotPoint"/>
        <w:numPr>
          <w:ilvl w:val="0"/>
          <w:numId w:val="1"/>
        </w:numPr>
        <w:spacing w:line="276" w:lineRule="auto"/>
        <w:ind w:left="357" w:hanging="357"/>
      </w:pPr>
      <w:r>
        <w:t>C</w:t>
      </w:r>
      <w:r w:rsidR="00A00479" w:rsidRPr="00A57AEA">
        <w:t xml:space="preserve">oordinate and oversee the workflow of the </w:t>
      </w:r>
      <w:r w:rsidR="00C05617" w:rsidRPr="00A57AEA">
        <w:t>principal’s</w:t>
      </w:r>
      <w:r w:rsidR="00A00479" w:rsidRPr="00A57AEA">
        <w:t xml:space="preserve"> office.</w:t>
      </w:r>
    </w:p>
    <w:p w14:paraId="51E5960D" w14:textId="7FA5FFBF" w:rsidR="00A00479" w:rsidRPr="00A57AEA" w:rsidRDefault="00A00479" w:rsidP="00A00479">
      <w:pPr>
        <w:pStyle w:val="SubdotPoint"/>
        <w:numPr>
          <w:ilvl w:val="0"/>
          <w:numId w:val="1"/>
        </w:numPr>
        <w:spacing w:line="276" w:lineRule="auto"/>
        <w:ind w:left="357" w:hanging="357"/>
      </w:pPr>
      <w:r w:rsidRPr="00A57AEA">
        <w:t xml:space="preserve">Develop, implement and maintain processes that contribute to the efficient and effective management of the </w:t>
      </w:r>
      <w:r w:rsidR="00C05617" w:rsidRPr="00A57AEA">
        <w:t>principal’s</w:t>
      </w:r>
      <w:r w:rsidRPr="00A57AEA">
        <w:t xml:space="preserve"> office/school executive team.</w:t>
      </w:r>
    </w:p>
    <w:p w14:paraId="6FBA5679" w14:textId="43179607" w:rsidR="00A00479" w:rsidRPr="00A57AEA" w:rsidRDefault="00A00479" w:rsidP="00A00479">
      <w:pPr>
        <w:pStyle w:val="SubdotPoint"/>
        <w:numPr>
          <w:ilvl w:val="0"/>
          <w:numId w:val="11"/>
        </w:numPr>
        <w:spacing w:line="276" w:lineRule="auto"/>
        <w:ind w:left="357" w:hanging="357"/>
        <w:rPr>
          <w:b/>
        </w:rPr>
      </w:pPr>
      <w:r w:rsidRPr="00A57AEA">
        <w:t>Coordinate and support meetings, presentations and other school events as required; provide secretariat support including the preparation and distribution of meeting agenda and minutes, drafting and/or collation of papers.</w:t>
      </w:r>
    </w:p>
    <w:p w14:paraId="5A94536C" w14:textId="77777777" w:rsidR="00A00479" w:rsidRPr="00A57AEA" w:rsidRDefault="00A00479" w:rsidP="00A00479">
      <w:pPr>
        <w:pStyle w:val="SubdotPoint"/>
        <w:numPr>
          <w:ilvl w:val="0"/>
          <w:numId w:val="11"/>
        </w:numPr>
        <w:spacing w:line="276" w:lineRule="auto"/>
        <w:ind w:left="357" w:hanging="357"/>
        <w:rPr>
          <w:b/>
        </w:rPr>
      </w:pPr>
      <w:r w:rsidRPr="00A57AEA">
        <w:t>Manage customer relationships and negotiate with a range of internal and external stakeholders as required.</w:t>
      </w:r>
    </w:p>
    <w:p w14:paraId="07512CA1" w14:textId="77777777" w:rsidR="00A00479" w:rsidRPr="00A57AEA" w:rsidRDefault="00A00479" w:rsidP="00A00479">
      <w:pPr>
        <w:pStyle w:val="SubdotPoint"/>
        <w:numPr>
          <w:ilvl w:val="0"/>
          <w:numId w:val="11"/>
        </w:numPr>
        <w:spacing w:line="276" w:lineRule="auto"/>
        <w:ind w:left="357" w:hanging="357"/>
        <w:rPr>
          <w:b/>
        </w:rPr>
      </w:pPr>
      <w:r w:rsidRPr="00A57AEA">
        <w:t>Prepare correspondence and reports; provide advice based on knowledge, interpret and apply legislation, policy, procedures and guidelines.</w:t>
      </w:r>
    </w:p>
    <w:p w14:paraId="5029E086" w14:textId="77777777" w:rsidR="00A00479" w:rsidRPr="00A57AEA" w:rsidRDefault="00A00479" w:rsidP="00A00479">
      <w:pPr>
        <w:pStyle w:val="SubdotPoint"/>
        <w:numPr>
          <w:ilvl w:val="0"/>
          <w:numId w:val="11"/>
        </w:numPr>
        <w:spacing w:line="276" w:lineRule="auto"/>
        <w:ind w:left="357" w:hanging="357"/>
        <w:rPr>
          <w:b/>
        </w:rPr>
      </w:pPr>
      <w:r w:rsidRPr="00A57AEA">
        <w:t>Participate in work area business planning and improvement; provide input and assist in the review, development and implementation of policy, guidelines and procedures.</w:t>
      </w:r>
    </w:p>
    <w:p w14:paraId="76ED7610" w14:textId="77777777" w:rsidR="00594EE2" w:rsidRPr="00594EE2" w:rsidRDefault="00A00479" w:rsidP="00594EE2">
      <w:pPr>
        <w:pStyle w:val="SubdotPoint"/>
        <w:numPr>
          <w:ilvl w:val="0"/>
          <w:numId w:val="11"/>
        </w:numPr>
        <w:spacing w:line="276" w:lineRule="auto"/>
        <w:ind w:left="357" w:hanging="357"/>
        <w:rPr>
          <w:b/>
          <w:bCs/>
          <w:sz w:val="36"/>
          <w:szCs w:val="28"/>
        </w:rPr>
      </w:pPr>
      <w:r w:rsidRPr="00A57AEA">
        <w:t>Organise, monitor, order and replenish consumables, equipment and resources; obtain quotes and/or make purchases as required; monitor expenditure against work area budget.</w:t>
      </w:r>
    </w:p>
    <w:p w14:paraId="50893A49" w14:textId="4E5A4359" w:rsidR="00A00479" w:rsidRPr="00FE6646" w:rsidRDefault="00594EE2" w:rsidP="00FE6646">
      <w:pPr>
        <w:pStyle w:val="SubdotPoint"/>
        <w:numPr>
          <w:ilvl w:val="0"/>
          <w:numId w:val="11"/>
        </w:numPr>
        <w:spacing w:line="276" w:lineRule="auto"/>
        <w:ind w:left="357" w:hanging="357"/>
        <w:rPr>
          <w:b/>
          <w:bCs/>
          <w:sz w:val="36"/>
          <w:szCs w:val="28"/>
        </w:rPr>
      </w:pPr>
      <w:r>
        <w:t xml:space="preserve">Coordinate sensitive documentation by maintaining confidentiality requirements according to relevant legislative and policy principals. </w:t>
      </w:r>
    </w:p>
    <w:p w14:paraId="6BF9587B" w14:textId="39130F2F" w:rsidR="00A00479" w:rsidRPr="00A72C3F" w:rsidRDefault="00A00479" w:rsidP="00A72C3F">
      <w:pPr>
        <w:pStyle w:val="NoSpacing"/>
        <w:rPr>
          <w:color w:val="FF0000"/>
        </w:rPr>
      </w:pPr>
    </w:p>
    <w:p w14:paraId="5BC5101B" w14:textId="77777777" w:rsidR="00A72C3F" w:rsidRDefault="00A72C3F" w:rsidP="00A72C3F">
      <w:pPr>
        <w:pStyle w:val="NoSpacing"/>
        <w:rPr>
          <w:b/>
          <w:bCs/>
        </w:rPr>
      </w:pPr>
      <w:r>
        <w:rPr>
          <w:b/>
          <w:bCs/>
        </w:rPr>
        <w:t>Excursion Coordination</w:t>
      </w:r>
    </w:p>
    <w:p w14:paraId="3207C05D" w14:textId="64E0FD1D" w:rsidR="00A72C3F" w:rsidRDefault="00E57009" w:rsidP="00A72C3F">
      <w:pPr>
        <w:pStyle w:val="NoSpacing"/>
        <w:rPr>
          <w:b/>
          <w:bCs/>
        </w:rPr>
      </w:pPr>
      <w:r>
        <w:rPr>
          <w:rFonts w:eastAsia="Arial"/>
          <w:bCs/>
          <w:szCs w:val="24"/>
          <w:lang w:val="en-US" w:bidi="en-US"/>
        </w:rPr>
        <w:t>Under general direction, w</w:t>
      </w:r>
      <w:r w:rsidR="00A72C3F">
        <w:rPr>
          <w:rFonts w:eastAsia="Arial"/>
          <w:bCs/>
          <w:szCs w:val="24"/>
          <w:lang w:val="en-US" w:bidi="en-US"/>
        </w:rPr>
        <w:t xml:space="preserve">ork with the Business Manager and Executive teachers to coordinate excursions, including but not limited to: </w:t>
      </w:r>
    </w:p>
    <w:p w14:paraId="6E6B807B" w14:textId="77777777" w:rsidR="00A72C3F" w:rsidRDefault="00A72C3F" w:rsidP="00A72C3F">
      <w:pPr>
        <w:pStyle w:val="ListParagraph"/>
        <w:numPr>
          <w:ilvl w:val="0"/>
          <w:numId w:val="31"/>
        </w:numPr>
        <w:suppressAutoHyphens w:val="0"/>
        <w:spacing w:after="0"/>
        <w:rPr>
          <w:sz w:val="22"/>
        </w:rPr>
      </w:pPr>
      <w:r>
        <w:t>Coordinating excursion paperwork, risk assessments, financial approval and Principal approval</w:t>
      </w:r>
    </w:p>
    <w:p w14:paraId="2D2CE093" w14:textId="77777777" w:rsidR="00A72C3F" w:rsidRDefault="00A72C3F" w:rsidP="00A72C3F">
      <w:pPr>
        <w:pStyle w:val="ListParagraph"/>
        <w:numPr>
          <w:ilvl w:val="0"/>
          <w:numId w:val="31"/>
        </w:numPr>
        <w:suppressAutoHyphens w:val="0"/>
        <w:spacing w:after="0"/>
      </w:pPr>
      <w:r>
        <w:t>Liaising with teachers, parents and/or students to ensure parental permission is received</w:t>
      </w:r>
    </w:p>
    <w:p w14:paraId="2DB044D7" w14:textId="77777777" w:rsidR="00A72C3F" w:rsidRDefault="00A72C3F" w:rsidP="00A72C3F">
      <w:pPr>
        <w:pStyle w:val="ListParagraph"/>
        <w:numPr>
          <w:ilvl w:val="0"/>
          <w:numId w:val="31"/>
        </w:numPr>
        <w:suppressAutoHyphens w:val="0"/>
        <w:spacing w:after="0"/>
      </w:pPr>
      <w:r>
        <w:t>Receiving payments for excursions</w:t>
      </w:r>
    </w:p>
    <w:p w14:paraId="5E4DB2FC" w14:textId="38DFF1A1" w:rsidR="00A72C3F" w:rsidRDefault="00A72C3F" w:rsidP="00A72C3F">
      <w:pPr>
        <w:pStyle w:val="ListParagraph"/>
        <w:numPr>
          <w:ilvl w:val="0"/>
          <w:numId w:val="31"/>
        </w:numPr>
        <w:suppressAutoHyphens w:val="0"/>
        <w:spacing w:after="0"/>
      </w:pPr>
      <w:r>
        <w:t xml:space="preserve">Providing </w:t>
      </w:r>
      <w:r w:rsidR="007956C9">
        <w:t>e</w:t>
      </w:r>
      <w:r>
        <w:t xml:space="preserve">xcursion </w:t>
      </w:r>
      <w:r w:rsidR="007956C9">
        <w:t>p</w:t>
      </w:r>
      <w:r>
        <w:t xml:space="preserve">olicy </w:t>
      </w:r>
      <w:r w:rsidR="007956C9">
        <w:t>a</w:t>
      </w:r>
      <w:r>
        <w:t xml:space="preserve">dvice to members of the school community where appropriate </w:t>
      </w:r>
    </w:p>
    <w:p w14:paraId="02458B87" w14:textId="77777777" w:rsidR="006F5525" w:rsidRDefault="006F5525" w:rsidP="006F5525">
      <w:pPr>
        <w:pStyle w:val="ListParagraph"/>
        <w:suppressAutoHyphens w:val="0"/>
        <w:spacing w:after="0"/>
      </w:pPr>
    </w:p>
    <w:p w14:paraId="0860B7B3" w14:textId="3A519370" w:rsidR="00BB6C4E" w:rsidRDefault="00BB6C4E" w:rsidP="00660B74">
      <w:pPr>
        <w:pStyle w:val="ListParagraph"/>
        <w:ind w:left="0"/>
        <w:rPr>
          <w:b/>
          <w:bCs/>
        </w:rPr>
      </w:pPr>
      <w:r w:rsidRPr="00660B74">
        <w:rPr>
          <w:b/>
          <w:bCs/>
        </w:rPr>
        <w:t>Team</w:t>
      </w:r>
      <w:r w:rsidR="00247522">
        <w:rPr>
          <w:b/>
          <w:bCs/>
        </w:rPr>
        <w:t>work</w:t>
      </w:r>
    </w:p>
    <w:p w14:paraId="311195D5" w14:textId="08EDAC88" w:rsidR="00054E3D" w:rsidRPr="00054E3D" w:rsidRDefault="00054E3D" w:rsidP="00054E3D">
      <w:pPr>
        <w:pStyle w:val="ListParagraph"/>
        <w:numPr>
          <w:ilvl w:val="0"/>
          <w:numId w:val="29"/>
        </w:numPr>
        <w:spacing w:line="276" w:lineRule="auto"/>
        <w:rPr>
          <w:rFonts w:asciiTheme="minorHAnsi" w:hAnsiTheme="minorHAnsi" w:cstheme="minorHAnsi"/>
          <w:szCs w:val="24"/>
          <w:lang w:val="en-US"/>
        </w:rPr>
      </w:pPr>
      <w:r w:rsidRPr="00054E3D">
        <w:rPr>
          <w:rFonts w:asciiTheme="minorHAnsi" w:hAnsiTheme="minorHAnsi" w:cstheme="minorHAnsi"/>
          <w:szCs w:val="24"/>
          <w:lang w:val="en-US"/>
        </w:rPr>
        <w:t xml:space="preserve">Work effectively in a team environment </w:t>
      </w:r>
      <w:r w:rsidR="00637710">
        <w:rPr>
          <w:rFonts w:asciiTheme="minorHAnsi" w:hAnsiTheme="minorHAnsi" w:cstheme="minorHAnsi"/>
          <w:szCs w:val="24"/>
          <w:lang w:val="en-US"/>
        </w:rPr>
        <w:t>by working</w:t>
      </w:r>
      <w:r w:rsidR="00BC455B">
        <w:rPr>
          <w:rFonts w:asciiTheme="minorHAnsi" w:hAnsiTheme="minorHAnsi" w:cstheme="minorHAnsi"/>
          <w:szCs w:val="24"/>
          <w:lang w:val="en-US"/>
        </w:rPr>
        <w:t xml:space="preserve"> with others towards a common goal.</w:t>
      </w:r>
    </w:p>
    <w:p w14:paraId="0AADE553" w14:textId="195B79FD" w:rsidR="00054E3D" w:rsidRPr="00054E3D" w:rsidRDefault="00637710" w:rsidP="00054E3D">
      <w:pPr>
        <w:pStyle w:val="ListParagraph"/>
        <w:numPr>
          <w:ilvl w:val="0"/>
          <w:numId w:val="29"/>
        </w:numPr>
        <w:spacing w:line="276" w:lineRule="auto"/>
        <w:rPr>
          <w:rFonts w:asciiTheme="minorHAnsi" w:hAnsiTheme="minorHAnsi" w:cstheme="minorHAnsi"/>
          <w:szCs w:val="24"/>
          <w:lang w:val="en-US"/>
        </w:rPr>
      </w:pPr>
      <w:r>
        <w:rPr>
          <w:rFonts w:asciiTheme="minorHAnsi" w:hAnsiTheme="minorHAnsi" w:cstheme="minorHAnsi"/>
          <w:szCs w:val="24"/>
          <w:lang w:val="en-US"/>
        </w:rPr>
        <w:t>P</w:t>
      </w:r>
      <w:r w:rsidR="00054E3D" w:rsidRPr="00054E3D">
        <w:rPr>
          <w:rFonts w:asciiTheme="minorHAnsi" w:hAnsiTheme="minorHAnsi" w:cstheme="minorHAnsi"/>
          <w:szCs w:val="24"/>
          <w:lang w:val="en-US"/>
        </w:rPr>
        <w:t xml:space="preserve">lan, set priorities and meet deadlines </w:t>
      </w:r>
      <w:r>
        <w:rPr>
          <w:rFonts w:asciiTheme="minorHAnsi" w:hAnsiTheme="minorHAnsi" w:cstheme="minorHAnsi"/>
          <w:szCs w:val="24"/>
          <w:lang w:val="en-US"/>
        </w:rPr>
        <w:t>with minimal supervision</w:t>
      </w:r>
      <w:r w:rsidR="00054E3D" w:rsidRPr="00054E3D">
        <w:rPr>
          <w:rFonts w:asciiTheme="minorHAnsi" w:hAnsiTheme="minorHAnsi" w:cstheme="minorHAnsi"/>
          <w:szCs w:val="24"/>
          <w:lang w:val="en-US"/>
        </w:rPr>
        <w:t>.</w:t>
      </w:r>
    </w:p>
    <w:p w14:paraId="4C434591" w14:textId="77777777" w:rsidR="00054E3D" w:rsidRPr="00054E3D" w:rsidRDefault="00054E3D" w:rsidP="00054E3D">
      <w:pPr>
        <w:pStyle w:val="ListParagraph"/>
        <w:numPr>
          <w:ilvl w:val="0"/>
          <w:numId w:val="29"/>
        </w:numPr>
        <w:spacing w:line="276" w:lineRule="auto"/>
        <w:rPr>
          <w:rFonts w:asciiTheme="minorHAnsi" w:hAnsiTheme="minorHAnsi" w:cstheme="minorHAnsi"/>
          <w:szCs w:val="24"/>
          <w:lang w:val="en-US"/>
        </w:rPr>
      </w:pPr>
      <w:r w:rsidRPr="00054E3D">
        <w:rPr>
          <w:rFonts w:asciiTheme="minorHAnsi" w:hAnsiTheme="minorHAnsi" w:cstheme="minorHAnsi"/>
          <w:szCs w:val="24"/>
          <w:lang w:val="en-US"/>
        </w:rPr>
        <w:t>Assist other staff to meet team and individual deadlines.</w:t>
      </w:r>
    </w:p>
    <w:p w14:paraId="6691FA2A" w14:textId="48E3C1A3" w:rsidR="00914E84" w:rsidRPr="00054E3D" w:rsidRDefault="00914E84" w:rsidP="00054E3D">
      <w:pPr>
        <w:pStyle w:val="ListParagraph"/>
        <w:numPr>
          <w:ilvl w:val="0"/>
          <w:numId w:val="29"/>
        </w:numPr>
        <w:rPr>
          <w:rFonts w:asciiTheme="minorHAnsi" w:hAnsiTheme="minorHAnsi" w:cstheme="minorHAnsi"/>
          <w:szCs w:val="24"/>
          <w:lang w:val="en-US"/>
        </w:rPr>
      </w:pPr>
      <w:r w:rsidRPr="00054E3D">
        <w:rPr>
          <w:rFonts w:asciiTheme="minorHAnsi" w:hAnsiTheme="minorHAnsi" w:cstheme="minorHAnsi"/>
          <w:szCs w:val="24"/>
          <w:lang w:val="en-US"/>
        </w:rPr>
        <w:t>Understand and work within the ACTPS Code of Conduct and ACTPS values of respect, integrity, collaboration and innovation, and model behavior consistent with the ACTPS Respect, Equity and Diversity framework.</w:t>
      </w:r>
    </w:p>
    <w:p w14:paraId="4356B011" w14:textId="77777777" w:rsidR="00914E84" w:rsidRPr="00660B74" w:rsidRDefault="00914E84" w:rsidP="00660B74">
      <w:pPr>
        <w:pStyle w:val="ListParagraph"/>
        <w:ind w:left="0"/>
        <w:rPr>
          <w:b/>
          <w:bCs/>
        </w:rPr>
      </w:pPr>
    </w:p>
    <w:p w14:paraId="249206C2" w14:textId="77777777" w:rsidR="00660B74" w:rsidRPr="00ED0DC5" w:rsidRDefault="00BB6C4E" w:rsidP="00ED0DC5">
      <w:pPr>
        <w:pStyle w:val="NumberedPoints"/>
        <w:numPr>
          <w:ilvl w:val="0"/>
          <w:numId w:val="0"/>
        </w:numPr>
        <w:rPr>
          <w:b/>
          <w:bCs/>
        </w:rPr>
      </w:pPr>
      <w:r w:rsidRPr="00ED0DC5">
        <w:rPr>
          <w:b/>
          <w:bCs/>
        </w:rPr>
        <w:t xml:space="preserve">Communication and Stakeholder Management </w:t>
      </w:r>
    </w:p>
    <w:p w14:paraId="05ACADD1" w14:textId="77777777" w:rsidR="004623AC" w:rsidRPr="004623AC" w:rsidRDefault="004623AC" w:rsidP="00D30AF3">
      <w:pPr>
        <w:pStyle w:val="NumberedPoints"/>
        <w:numPr>
          <w:ilvl w:val="0"/>
          <w:numId w:val="9"/>
        </w:numPr>
        <w:spacing w:line="276" w:lineRule="auto"/>
        <w:rPr>
          <w:lang w:val="en-US"/>
        </w:rPr>
      </w:pPr>
      <w:r w:rsidRPr="004623AC">
        <w:rPr>
          <w:lang w:val="en-US"/>
        </w:rPr>
        <w:t xml:space="preserve">Provide excellent </w:t>
      </w:r>
      <w:proofErr w:type="gramStart"/>
      <w:r w:rsidRPr="004623AC">
        <w:rPr>
          <w:lang w:val="en-US"/>
        </w:rPr>
        <w:t>customer focused</w:t>
      </w:r>
      <w:proofErr w:type="gramEnd"/>
      <w:r w:rsidRPr="004623AC">
        <w:rPr>
          <w:lang w:val="en-US"/>
        </w:rPr>
        <w:t xml:space="preserve"> service to students, staff and the school community.</w:t>
      </w:r>
    </w:p>
    <w:p w14:paraId="4C94D26A" w14:textId="77777777" w:rsidR="004623AC" w:rsidRPr="004623AC" w:rsidRDefault="004623AC" w:rsidP="00D30AF3">
      <w:pPr>
        <w:pStyle w:val="NumberedPoints"/>
        <w:numPr>
          <w:ilvl w:val="0"/>
          <w:numId w:val="9"/>
        </w:numPr>
        <w:spacing w:line="276" w:lineRule="auto"/>
        <w:rPr>
          <w:lang w:val="en-US"/>
        </w:rPr>
      </w:pPr>
      <w:r w:rsidRPr="004623AC">
        <w:rPr>
          <w:lang w:val="en-US"/>
        </w:rPr>
        <w:t xml:space="preserve">Develop collaborative relationships with key stakeholders and external agencies with the ability to deal with complex matters with assistance from </w:t>
      </w:r>
      <w:proofErr w:type="gramStart"/>
      <w:r w:rsidRPr="004623AC">
        <w:rPr>
          <w:lang w:val="en-US"/>
        </w:rPr>
        <w:t>supervisor</w:t>
      </w:r>
      <w:proofErr w:type="gramEnd"/>
      <w:r w:rsidRPr="004623AC">
        <w:rPr>
          <w:lang w:val="en-US"/>
        </w:rPr>
        <w:t>.</w:t>
      </w:r>
    </w:p>
    <w:p w14:paraId="0458FBC9" w14:textId="77777777" w:rsidR="004623AC" w:rsidRPr="004623AC" w:rsidRDefault="004623AC" w:rsidP="00D30AF3">
      <w:pPr>
        <w:pStyle w:val="NumberedPoints"/>
        <w:numPr>
          <w:ilvl w:val="0"/>
          <w:numId w:val="9"/>
        </w:numPr>
        <w:spacing w:line="276" w:lineRule="auto"/>
        <w:rPr>
          <w:lang w:val="en-US"/>
        </w:rPr>
      </w:pPr>
      <w:r w:rsidRPr="004623AC">
        <w:rPr>
          <w:lang w:val="en-US"/>
        </w:rPr>
        <w:t>Effectively communicate with sensitivity both orally and in writing.</w:t>
      </w:r>
    </w:p>
    <w:p w14:paraId="64C0083D" w14:textId="77777777" w:rsidR="004623AC" w:rsidRPr="004623AC" w:rsidRDefault="004623AC" w:rsidP="00D30AF3">
      <w:pPr>
        <w:pStyle w:val="NumberedPoints"/>
        <w:numPr>
          <w:ilvl w:val="0"/>
          <w:numId w:val="9"/>
        </w:numPr>
        <w:spacing w:line="276" w:lineRule="auto"/>
        <w:rPr>
          <w:lang w:val="en-US"/>
        </w:rPr>
      </w:pPr>
      <w:r w:rsidRPr="004623AC">
        <w:rPr>
          <w:lang w:val="en-US"/>
        </w:rPr>
        <w:t>Prepare documentation such as school newsletters and general correspondence.</w:t>
      </w:r>
    </w:p>
    <w:p w14:paraId="6C3E89EB" w14:textId="5A8179C5" w:rsidR="00660B74" w:rsidRPr="004A5626" w:rsidRDefault="00660B74" w:rsidP="00F0129C">
      <w:pPr>
        <w:pStyle w:val="NumberedPoints"/>
        <w:numPr>
          <w:ilvl w:val="0"/>
          <w:numId w:val="0"/>
        </w:numPr>
        <w:spacing w:line="276" w:lineRule="auto"/>
        <w:ind w:left="360" w:hanging="360"/>
      </w:pPr>
    </w:p>
    <w:p w14:paraId="73DC88E0" w14:textId="1BA6F777" w:rsidR="00BB6C4E" w:rsidRDefault="003022D7" w:rsidP="00385766">
      <w:pPr>
        <w:pStyle w:val="ListParagraph"/>
        <w:ind w:left="0"/>
        <w:rPr>
          <w:b/>
          <w:bCs/>
        </w:rPr>
      </w:pPr>
      <w:r>
        <w:rPr>
          <w:b/>
          <w:bCs/>
        </w:rPr>
        <w:lastRenderedPageBreak/>
        <w:t>Business</w:t>
      </w:r>
      <w:r w:rsidR="00651544">
        <w:rPr>
          <w:b/>
          <w:bCs/>
        </w:rPr>
        <w:t xml:space="preserve"> </w:t>
      </w:r>
      <w:r w:rsidR="00054E3D">
        <w:rPr>
          <w:b/>
          <w:bCs/>
        </w:rPr>
        <w:t>S</w:t>
      </w:r>
      <w:r w:rsidR="00651544">
        <w:rPr>
          <w:b/>
          <w:bCs/>
        </w:rPr>
        <w:t xml:space="preserve">trategy </w:t>
      </w:r>
      <w:r w:rsidR="00054E3D">
        <w:rPr>
          <w:b/>
          <w:bCs/>
        </w:rPr>
        <w:t>and Improvement</w:t>
      </w:r>
      <w:r>
        <w:rPr>
          <w:b/>
          <w:bCs/>
        </w:rPr>
        <w:t xml:space="preserve"> </w:t>
      </w:r>
    </w:p>
    <w:p w14:paraId="6EE47E52" w14:textId="77777777" w:rsidR="001E2C91" w:rsidRPr="001E2C91" w:rsidRDefault="001E2C91" w:rsidP="00D30AF3">
      <w:pPr>
        <w:pStyle w:val="ListParagraph"/>
        <w:numPr>
          <w:ilvl w:val="0"/>
          <w:numId w:val="8"/>
        </w:numPr>
        <w:rPr>
          <w:lang w:val="en-US"/>
        </w:rPr>
      </w:pPr>
      <w:r w:rsidRPr="001E2C91">
        <w:rPr>
          <w:lang w:val="en-US"/>
        </w:rPr>
        <w:t>Participate in work area business planning and improvement; provide input and assist in the review, development and implementation of policy, guidelines and procedures.</w:t>
      </w:r>
    </w:p>
    <w:p w14:paraId="05C7CFDE" w14:textId="788E3987" w:rsidR="001E2C91" w:rsidRDefault="001E2C91" w:rsidP="00D30AF3">
      <w:pPr>
        <w:pStyle w:val="ListParagraph"/>
        <w:numPr>
          <w:ilvl w:val="0"/>
          <w:numId w:val="8"/>
        </w:numPr>
        <w:rPr>
          <w:lang w:val="en-US"/>
        </w:rPr>
      </w:pPr>
      <w:r w:rsidRPr="001E2C91">
        <w:rPr>
          <w:lang w:val="en-US"/>
        </w:rPr>
        <w:t xml:space="preserve">Exercise initiative and judgement in solving </w:t>
      </w:r>
      <w:proofErr w:type="gramStart"/>
      <w:r w:rsidRPr="001E2C91">
        <w:rPr>
          <w:lang w:val="en-US"/>
        </w:rPr>
        <w:t>day to day</w:t>
      </w:r>
      <w:proofErr w:type="gramEnd"/>
      <w:r w:rsidRPr="001E2C91">
        <w:rPr>
          <w:lang w:val="en-US"/>
        </w:rPr>
        <w:t xml:space="preserve"> operational problems and </w:t>
      </w:r>
      <w:proofErr w:type="gramStart"/>
      <w:r w:rsidRPr="001E2C91">
        <w:rPr>
          <w:lang w:val="en-US"/>
        </w:rPr>
        <w:t>suggests</w:t>
      </w:r>
      <w:proofErr w:type="gramEnd"/>
      <w:r w:rsidRPr="001E2C91">
        <w:rPr>
          <w:lang w:val="en-US"/>
        </w:rPr>
        <w:t xml:space="preserve"> new ways of working to improve service delivery.</w:t>
      </w:r>
    </w:p>
    <w:p w14:paraId="11D0280D" w14:textId="0B265A22" w:rsidR="00651544" w:rsidRPr="007A54A1" w:rsidRDefault="00651544" w:rsidP="00651544">
      <w:pPr>
        <w:pStyle w:val="ListParagraph"/>
        <w:numPr>
          <w:ilvl w:val="0"/>
          <w:numId w:val="8"/>
        </w:numPr>
        <w:spacing w:line="276" w:lineRule="auto"/>
        <w:rPr>
          <w:b/>
          <w:bCs/>
        </w:rPr>
      </w:pPr>
      <w:r w:rsidRPr="007A54A1">
        <w:rPr>
          <w:lang w:val="en-US"/>
        </w:rPr>
        <w:t xml:space="preserve">Assist the </w:t>
      </w:r>
      <w:r>
        <w:rPr>
          <w:lang w:val="en-US"/>
        </w:rPr>
        <w:t>line area</w:t>
      </w:r>
      <w:r w:rsidRPr="007A54A1">
        <w:rPr>
          <w:lang w:val="en-US"/>
        </w:rPr>
        <w:t xml:space="preserve"> manager to meet the relevant priorities and targets outlined in the school improvement plan and other strategic documents.</w:t>
      </w:r>
    </w:p>
    <w:p w14:paraId="0E15461B" w14:textId="612F3214" w:rsidR="00C20466" w:rsidRPr="00054E3D" w:rsidRDefault="00C20466" w:rsidP="00054E3D">
      <w:pPr>
        <w:suppressAutoHyphens w:val="0"/>
        <w:autoSpaceDE w:val="0"/>
        <w:autoSpaceDN w:val="0"/>
        <w:spacing w:after="0"/>
        <w:rPr>
          <w:rFonts w:cs="Calibri"/>
          <w:szCs w:val="24"/>
        </w:rPr>
      </w:pPr>
    </w:p>
    <w:p w14:paraId="0C98C056" w14:textId="77777777" w:rsidR="00787DDD" w:rsidRDefault="00787DDD" w:rsidP="00787DDD">
      <w:pPr>
        <w:spacing w:after="0"/>
        <w:rPr>
          <w:rFonts w:cs="Calibri"/>
          <w:b/>
          <w:bCs/>
          <w:szCs w:val="24"/>
        </w:rPr>
      </w:pPr>
      <w:r>
        <w:rPr>
          <w:rFonts w:cs="Calibri"/>
          <w:b/>
          <w:bCs/>
          <w:szCs w:val="24"/>
        </w:rPr>
        <w:t>Records Management</w:t>
      </w:r>
    </w:p>
    <w:p w14:paraId="5B175E36" w14:textId="55581D9A" w:rsidR="00787DDD" w:rsidRPr="002954C9" w:rsidRDefault="00787DDD" w:rsidP="002954C9">
      <w:pPr>
        <w:pStyle w:val="ListParagraph"/>
        <w:numPr>
          <w:ilvl w:val="0"/>
          <w:numId w:val="8"/>
        </w:numPr>
        <w:rPr>
          <w:lang w:val="en-US"/>
        </w:rPr>
      </w:pPr>
      <w:r w:rsidRPr="002954C9">
        <w:rPr>
          <w:lang w:val="en-US"/>
        </w:rPr>
        <w:t>Maintain a range of record keeping systems and databases including student files.</w:t>
      </w:r>
    </w:p>
    <w:p w14:paraId="29B93301" w14:textId="6E2B8C26" w:rsidR="00C20466" w:rsidRDefault="00651544" w:rsidP="00225D7D">
      <w:pPr>
        <w:pStyle w:val="ListParagraph"/>
        <w:numPr>
          <w:ilvl w:val="0"/>
          <w:numId w:val="8"/>
        </w:numPr>
        <w:rPr>
          <w:lang w:val="en-US"/>
        </w:rPr>
      </w:pPr>
      <w:r w:rsidRPr="002954C9">
        <w:rPr>
          <w:lang w:val="en-US"/>
        </w:rPr>
        <w:t>Under general direction, contribute to the compliance of student related information, record keeping and processes according to Education Directorate requirements and legislation</w:t>
      </w:r>
      <w:r w:rsidR="00225D7D">
        <w:rPr>
          <w:lang w:val="en-US"/>
        </w:rPr>
        <w:t>.</w:t>
      </w:r>
    </w:p>
    <w:p w14:paraId="486BE48B" w14:textId="77777777" w:rsidR="00225D7D" w:rsidRPr="00225D7D" w:rsidRDefault="00225D7D" w:rsidP="002A7A69">
      <w:pPr>
        <w:pStyle w:val="ListParagraph"/>
        <w:ind w:left="360"/>
        <w:rPr>
          <w:lang w:val="en-US"/>
        </w:rPr>
      </w:pPr>
    </w:p>
    <w:p w14:paraId="316D90FD" w14:textId="479CB93D"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B07A957" w14:textId="1D808340" w:rsidR="00A00341" w:rsidRDefault="00B266D2" w:rsidP="00A00341">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w:t>
      </w:r>
      <w:r w:rsidR="00935381">
        <w:rPr>
          <w:rFonts w:cs="Arial"/>
          <w:szCs w:val="24"/>
        </w:rPr>
        <w:t>responsibilities of the position.</w:t>
      </w:r>
    </w:p>
    <w:p w14:paraId="5F028CC4" w14:textId="77777777" w:rsidR="00A00341" w:rsidRPr="00C36633" w:rsidRDefault="00A00341" w:rsidP="00A00341">
      <w:pPr>
        <w:pStyle w:val="BodyText"/>
        <w:rPr>
          <w:b/>
          <w:sz w:val="28"/>
          <w:szCs w:val="28"/>
        </w:rPr>
      </w:pPr>
      <w:r w:rsidRPr="00C36633">
        <w:rPr>
          <w:b/>
          <w:sz w:val="28"/>
          <w:szCs w:val="28"/>
        </w:rPr>
        <w:t xml:space="preserve">Professional / Technical Skills and Knowledge </w:t>
      </w:r>
    </w:p>
    <w:p w14:paraId="72201050" w14:textId="63B037DD" w:rsidR="00770FFF" w:rsidRPr="00A428FA" w:rsidRDefault="00052733" w:rsidP="00770FFF">
      <w:pPr>
        <w:pStyle w:val="ListParagraph"/>
        <w:widowControl w:val="0"/>
        <w:numPr>
          <w:ilvl w:val="0"/>
          <w:numId w:val="21"/>
        </w:numPr>
        <w:tabs>
          <w:tab w:val="left" w:pos="961"/>
        </w:tabs>
        <w:suppressAutoHyphens w:val="0"/>
        <w:autoSpaceDE w:val="0"/>
        <w:autoSpaceDN w:val="0"/>
        <w:spacing w:after="0"/>
        <w:contextualSpacing w:val="0"/>
      </w:pPr>
      <w:r w:rsidRPr="00052733">
        <w:rPr>
          <w:szCs w:val="24"/>
        </w:rPr>
        <w:t>D</w:t>
      </w:r>
      <w:r w:rsidR="00770FFF" w:rsidRPr="00052733">
        <w:rPr>
          <w:szCs w:val="24"/>
        </w:rPr>
        <w:t>emonstrated financ</w:t>
      </w:r>
      <w:r w:rsidR="008C0A0C" w:rsidRPr="00052733">
        <w:rPr>
          <w:szCs w:val="24"/>
        </w:rPr>
        <w:t xml:space="preserve">e </w:t>
      </w:r>
      <w:r w:rsidR="00770FFF" w:rsidRPr="00052733">
        <w:rPr>
          <w:szCs w:val="24"/>
        </w:rPr>
        <w:t>skills with the ability to contribute to a range of financial processes including</w:t>
      </w:r>
      <w:r w:rsidR="008C0A0C" w:rsidRPr="00052733">
        <w:rPr>
          <w:szCs w:val="24"/>
        </w:rPr>
        <w:t xml:space="preserve"> processing payments,</w:t>
      </w:r>
      <w:r w:rsidR="00770FFF" w:rsidRPr="00052733">
        <w:rPr>
          <w:szCs w:val="24"/>
        </w:rPr>
        <w:t xml:space="preserve"> financial reconciliation and financial reporting.</w:t>
      </w:r>
    </w:p>
    <w:p w14:paraId="5A91E72A" w14:textId="77777777" w:rsidR="00A428FA" w:rsidRPr="00A428FA" w:rsidRDefault="00A428FA" w:rsidP="00A428FA">
      <w:pPr>
        <w:pStyle w:val="ListParagraph"/>
        <w:widowControl w:val="0"/>
        <w:tabs>
          <w:tab w:val="left" w:pos="961"/>
        </w:tabs>
        <w:suppressAutoHyphens w:val="0"/>
        <w:autoSpaceDE w:val="0"/>
        <w:autoSpaceDN w:val="0"/>
        <w:spacing w:after="0"/>
        <w:contextualSpacing w:val="0"/>
      </w:pPr>
    </w:p>
    <w:p w14:paraId="1C45FB85" w14:textId="6968CC29" w:rsidR="00A428FA" w:rsidRPr="00052733" w:rsidRDefault="00A428FA" w:rsidP="00770FFF">
      <w:pPr>
        <w:pStyle w:val="ListParagraph"/>
        <w:widowControl w:val="0"/>
        <w:numPr>
          <w:ilvl w:val="0"/>
          <w:numId w:val="21"/>
        </w:numPr>
        <w:tabs>
          <w:tab w:val="left" w:pos="961"/>
        </w:tabs>
        <w:suppressAutoHyphens w:val="0"/>
        <w:autoSpaceDE w:val="0"/>
        <w:autoSpaceDN w:val="0"/>
        <w:spacing w:after="0"/>
        <w:contextualSpacing w:val="0"/>
      </w:pPr>
      <w:r w:rsidRPr="00A428FA">
        <w:t>Demonstrate</w:t>
      </w:r>
      <w:r>
        <w:t>d</w:t>
      </w:r>
      <w:r w:rsidRPr="00A428FA">
        <w:t xml:space="preserve"> knowledge and experience in </w:t>
      </w:r>
      <w:r w:rsidR="00304ABE">
        <w:t>Purchasing</w:t>
      </w:r>
      <w:r w:rsidRPr="00A428FA">
        <w:t xml:space="preserve"> and financial administration, including your ability to manage purchasing processes from end-to-end.</w:t>
      </w:r>
    </w:p>
    <w:p w14:paraId="7E0FC864" w14:textId="77777777" w:rsidR="008C0A0C" w:rsidRPr="00A725B3" w:rsidRDefault="008C0A0C" w:rsidP="002954C9">
      <w:pPr>
        <w:pStyle w:val="ListParagraph"/>
        <w:widowControl w:val="0"/>
        <w:tabs>
          <w:tab w:val="left" w:pos="961"/>
        </w:tabs>
        <w:suppressAutoHyphens w:val="0"/>
        <w:autoSpaceDE w:val="0"/>
        <w:autoSpaceDN w:val="0"/>
        <w:spacing w:after="0"/>
        <w:contextualSpacing w:val="0"/>
        <w:rPr>
          <w:highlight w:val="yellow"/>
        </w:rPr>
      </w:pPr>
    </w:p>
    <w:p w14:paraId="2D454C83" w14:textId="77777777" w:rsidR="00A00341" w:rsidRDefault="00A00341">
      <w:pPr>
        <w:pStyle w:val="BodyText"/>
        <w:numPr>
          <w:ilvl w:val="0"/>
          <w:numId w:val="21"/>
        </w:numPr>
      </w:pPr>
      <w:r>
        <w:t>Demonstrated high level administrative skills including the ability to operate a variety of computer programs, databases and other records management systems.</w:t>
      </w:r>
    </w:p>
    <w:p w14:paraId="5695133B" w14:textId="77777777" w:rsidR="00A00341" w:rsidRDefault="00A00341" w:rsidP="00A00341">
      <w:pPr>
        <w:pStyle w:val="BodyText"/>
        <w:numPr>
          <w:ilvl w:val="0"/>
          <w:numId w:val="21"/>
        </w:numPr>
      </w:pPr>
      <w:r>
        <w:t>Ability to interpret and apply rules, regulations and procedures to provide advice and make decisions with general direction under appropriate delegations.</w:t>
      </w:r>
    </w:p>
    <w:p w14:paraId="300FAFE0" w14:textId="77777777" w:rsidR="00A00341" w:rsidRPr="00C36633" w:rsidRDefault="00A00341" w:rsidP="00A00341">
      <w:pPr>
        <w:pStyle w:val="BodyText"/>
        <w:rPr>
          <w:b/>
          <w:sz w:val="28"/>
          <w:szCs w:val="28"/>
        </w:rPr>
      </w:pPr>
      <w:r w:rsidRPr="00C36633">
        <w:rPr>
          <w:b/>
          <w:sz w:val="28"/>
          <w:szCs w:val="28"/>
        </w:rPr>
        <w:t xml:space="preserve">Behavioural Capabilities </w:t>
      </w:r>
    </w:p>
    <w:p w14:paraId="64DAFE5D" w14:textId="79E7CB60" w:rsidR="00A00341" w:rsidRPr="008560AF" w:rsidRDefault="00054E3D" w:rsidP="00A00341">
      <w:pPr>
        <w:pStyle w:val="BodyText"/>
        <w:numPr>
          <w:ilvl w:val="0"/>
          <w:numId w:val="22"/>
        </w:numPr>
        <w:rPr>
          <w:szCs w:val="24"/>
        </w:rPr>
      </w:pPr>
      <w:r w:rsidRPr="008560AF">
        <w:rPr>
          <w:szCs w:val="24"/>
        </w:rPr>
        <w:t>Well-developed</w:t>
      </w:r>
      <w:r w:rsidR="00A00341" w:rsidRPr="008560AF">
        <w:rPr>
          <w:szCs w:val="24"/>
        </w:rPr>
        <w:t xml:space="preserve"> interpersonal, oral and written communication and liaison </w:t>
      </w:r>
      <w:r w:rsidR="00A00341">
        <w:rPr>
          <w:szCs w:val="24"/>
        </w:rPr>
        <w:t xml:space="preserve">skills with the </w:t>
      </w:r>
      <w:r w:rsidR="00A00341" w:rsidRPr="008560AF">
        <w:rPr>
          <w:szCs w:val="24"/>
        </w:rPr>
        <w:t>ability to communicate sensitively and effectively with a range of stakeholders.</w:t>
      </w:r>
    </w:p>
    <w:p w14:paraId="405D1565" w14:textId="02B4C25B" w:rsidR="00A00341" w:rsidRPr="008560AF" w:rsidRDefault="00A00341" w:rsidP="00A00341">
      <w:pPr>
        <w:pStyle w:val="BodyText"/>
        <w:numPr>
          <w:ilvl w:val="0"/>
          <w:numId w:val="22"/>
        </w:numPr>
        <w:rPr>
          <w:szCs w:val="24"/>
        </w:rPr>
      </w:pPr>
      <w:r w:rsidRPr="008560AF">
        <w:rPr>
          <w:szCs w:val="24"/>
        </w:rPr>
        <w:t>Demonstrated commitment and experience in high quality customer service princip</w:t>
      </w:r>
      <w:r w:rsidR="00183005">
        <w:rPr>
          <w:szCs w:val="24"/>
        </w:rPr>
        <w:t>le</w:t>
      </w:r>
      <w:r w:rsidR="0068604C">
        <w:rPr>
          <w:szCs w:val="24"/>
        </w:rPr>
        <w:t>s</w:t>
      </w:r>
      <w:r w:rsidRPr="008560AF">
        <w:rPr>
          <w:szCs w:val="24"/>
        </w:rPr>
        <w:t xml:space="preserve"> and practice.</w:t>
      </w:r>
    </w:p>
    <w:p w14:paraId="4E0A94D7" w14:textId="77777777" w:rsidR="00A00341" w:rsidRPr="008560AF" w:rsidRDefault="00A00341" w:rsidP="00A00341">
      <w:pPr>
        <w:pStyle w:val="BodyText"/>
        <w:numPr>
          <w:ilvl w:val="0"/>
          <w:numId w:val="22"/>
        </w:numPr>
        <w:rPr>
          <w:szCs w:val="24"/>
        </w:rPr>
      </w:pPr>
      <w:r w:rsidRPr="008560AF">
        <w:rPr>
          <w:szCs w:val="24"/>
        </w:rPr>
        <w:t xml:space="preserve">Proven organisational skills with the ability to work effectively in busy situations, in a team environment or independently and the ability </w:t>
      </w:r>
      <w:r>
        <w:rPr>
          <w:szCs w:val="24"/>
        </w:rPr>
        <w:t xml:space="preserve">to </w:t>
      </w:r>
      <w:r w:rsidRPr="008560AF">
        <w:rPr>
          <w:szCs w:val="24"/>
        </w:rPr>
        <w:t>meet deadlines with minimal supervision.</w:t>
      </w:r>
    </w:p>
    <w:p w14:paraId="1A0BD68D" w14:textId="1E87CC69"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4FAE4AE1" w14:textId="67415C04" w:rsidR="00F3770D" w:rsidRDefault="00F65873" w:rsidP="002F3D74">
      <w:pPr>
        <w:pStyle w:val="BodyText"/>
      </w:pPr>
      <w:r w:rsidRPr="00CC3372">
        <w:t>This</w:t>
      </w:r>
      <w:r w:rsidRPr="00CC3372">
        <w:rPr>
          <w:spacing w:val="-5"/>
        </w:rPr>
        <w:t xml:space="preserve"> </w:t>
      </w:r>
      <w:r w:rsidRPr="00CC3372">
        <w:t>position</w:t>
      </w:r>
      <w:r w:rsidRPr="00CC3372">
        <w:rPr>
          <w:spacing w:val="-2"/>
        </w:rPr>
        <w:t xml:space="preserve"> </w:t>
      </w:r>
      <w:r>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 prior to commencing in this role</w:t>
      </w:r>
      <w:r w:rsidR="00F3770D" w:rsidRPr="00CC3372">
        <w:t>.</w:t>
      </w:r>
    </w:p>
    <w:p w14:paraId="1E5EE03D" w14:textId="4B790C9A" w:rsidR="00F3770D" w:rsidRDefault="00F3770D" w:rsidP="00F3770D">
      <w:pPr>
        <w:pStyle w:val="Heading2"/>
      </w:pPr>
      <w:r w:rsidRPr="00FC7481">
        <w:lastRenderedPageBreak/>
        <w:t>Desirables</w:t>
      </w:r>
    </w:p>
    <w:p w14:paraId="5416C757" w14:textId="2896DA02" w:rsidR="00274B3D" w:rsidRPr="00295C32" w:rsidRDefault="00274B3D" w:rsidP="00295C32">
      <w:pPr>
        <w:pStyle w:val="DotPoint"/>
        <w:numPr>
          <w:ilvl w:val="0"/>
          <w:numId w:val="17"/>
        </w:numPr>
        <w:spacing w:line="276" w:lineRule="auto"/>
        <w:rPr>
          <w:szCs w:val="24"/>
        </w:rPr>
      </w:pPr>
      <w:r w:rsidRPr="00295C32">
        <w:rPr>
          <w:szCs w:val="24"/>
        </w:rPr>
        <w:t>Experience in an administration role.</w:t>
      </w:r>
    </w:p>
    <w:p w14:paraId="41F0B312" w14:textId="77777777" w:rsidR="008C7A78" w:rsidRPr="00293F70" w:rsidRDefault="008C7A78" w:rsidP="00C20466">
      <w:pPr>
        <w:pStyle w:val="DotPoint"/>
        <w:numPr>
          <w:ilvl w:val="0"/>
          <w:numId w:val="16"/>
        </w:numPr>
        <w:spacing w:line="276" w:lineRule="auto"/>
        <w:rPr>
          <w:b/>
          <w:bCs/>
          <w:szCs w:val="24"/>
        </w:rPr>
      </w:pPr>
      <w:r w:rsidRPr="00293F70">
        <w:rPr>
          <w:szCs w:val="24"/>
        </w:rPr>
        <w:t>First Aid Certificate or a willingness to undertake appropriate training.</w:t>
      </w:r>
    </w:p>
    <w:p w14:paraId="42BF5A1C" w14:textId="32749F0A" w:rsidR="008C7A78" w:rsidRPr="00E65B0E" w:rsidRDefault="008C7A78" w:rsidP="00C20466">
      <w:pPr>
        <w:pStyle w:val="DotPoint"/>
        <w:numPr>
          <w:ilvl w:val="0"/>
          <w:numId w:val="16"/>
        </w:numPr>
        <w:spacing w:line="276" w:lineRule="auto"/>
        <w:rPr>
          <w:b/>
          <w:bCs/>
          <w:szCs w:val="24"/>
        </w:rPr>
      </w:pPr>
      <w:r w:rsidRPr="00293F70">
        <w:rPr>
          <w:szCs w:val="24"/>
        </w:rPr>
        <w:t>Certificate IV or equivalent e.g., Business Administration, Government (School Support Services), Government.</w:t>
      </w:r>
    </w:p>
    <w:p w14:paraId="682323C4" w14:textId="77777777" w:rsidR="00E65B0E" w:rsidRDefault="00E65B0E" w:rsidP="00C20466">
      <w:pPr>
        <w:pStyle w:val="DotPoint"/>
        <w:numPr>
          <w:ilvl w:val="0"/>
          <w:numId w:val="16"/>
        </w:numPr>
      </w:pPr>
      <w:r>
        <w:t xml:space="preserve">Business qualifications or experience in a business-related role </w:t>
      </w:r>
    </w:p>
    <w:p w14:paraId="3F061A13" w14:textId="15347824" w:rsidR="00E65B0E" w:rsidRPr="00E65B0E" w:rsidRDefault="00E65B0E" w:rsidP="00C20466">
      <w:pPr>
        <w:pStyle w:val="DotPoint"/>
        <w:numPr>
          <w:ilvl w:val="0"/>
          <w:numId w:val="16"/>
        </w:numPr>
      </w:pPr>
      <w:r>
        <w:t>Financial qualifications or relevant experience</w:t>
      </w:r>
    </w:p>
    <w:p w14:paraId="08EA28FA" w14:textId="704A1CE3" w:rsidR="00274B3D" w:rsidRDefault="00274B3D" w:rsidP="00C20466">
      <w:pPr>
        <w:pStyle w:val="DotPoint"/>
        <w:numPr>
          <w:ilvl w:val="0"/>
          <w:numId w:val="16"/>
        </w:numPr>
        <w:spacing w:line="276" w:lineRule="auto"/>
        <w:rPr>
          <w:szCs w:val="24"/>
        </w:rPr>
      </w:pPr>
      <w:r w:rsidRPr="00293F70">
        <w:rPr>
          <w:szCs w:val="24"/>
        </w:rPr>
        <w:t>Excellent knowledge of Microsoft Outlook, Word and Excel</w:t>
      </w:r>
      <w:r w:rsidR="00FE6646">
        <w:rPr>
          <w:szCs w:val="24"/>
        </w:rPr>
        <w:t>, Google and SharePoint.</w:t>
      </w:r>
    </w:p>
    <w:p w14:paraId="732BE808" w14:textId="20102F7D" w:rsidR="00225D7D" w:rsidRDefault="00274B3D" w:rsidP="0043682F">
      <w:pPr>
        <w:pStyle w:val="DotPoint"/>
        <w:numPr>
          <w:ilvl w:val="0"/>
          <w:numId w:val="16"/>
        </w:numPr>
        <w:spacing w:line="276" w:lineRule="auto"/>
        <w:rPr>
          <w:szCs w:val="24"/>
        </w:rPr>
      </w:pPr>
      <w:r w:rsidRPr="00293F70">
        <w:rPr>
          <w:szCs w:val="24"/>
        </w:rPr>
        <w:t xml:space="preserve">Knowledge of school specific software including Sentral </w:t>
      </w:r>
      <w:r w:rsidR="00D82400">
        <w:rPr>
          <w:szCs w:val="24"/>
        </w:rPr>
        <w:t xml:space="preserve">and </w:t>
      </w:r>
      <w:r w:rsidR="00FE6646">
        <w:rPr>
          <w:szCs w:val="24"/>
        </w:rPr>
        <w:t>Xero</w:t>
      </w:r>
      <w:r w:rsidR="00D82400">
        <w:rPr>
          <w:szCs w:val="24"/>
        </w:rPr>
        <w:t xml:space="preserve"> or similar</w:t>
      </w:r>
      <w:r w:rsidRPr="00293F70">
        <w:rPr>
          <w:szCs w:val="24"/>
        </w:rPr>
        <w:t>.</w:t>
      </w:r>
    </w:p>
    <w:p w14:paraId="5B10E0F1" w14:textId="77777777" w:rsidR="006F5525" w:rsidRPr="006F5525" w:rsidRDefault="006F5525" w:rsidP="006F5525">
      <w:pPr>
        <w:pStyle w:val="DotPoint"/>
        <w:spacing w:line="276" w:lineRule="auto"/>
        <w:ind w:left="720"/>
        <w:rPr>
          <w:szCs w:val="24"/>
        </w:rPr>
      </w:pPr>
    </w:p>
    <w:p w14:paraId="45E1B77A" w14:textId="08E5CE67" w:rsidR="0043682F" w:rsidRPr="00074248" w:rsidRDefault="0043682F" w:rsidP="0043682F">
      <w:pPr>
        <w:pStyle w:val="Heading2"/>
      </w:pPr>
      <w:r w:rsidRPr="00074248">
        <w:t>Other information</w:t>
      </w:r>
    </w:p>
    <w:p w14:paraId="35385B9D" w14:textId="77777777" w:rsidR="00D82400" w:rsidRPr="00D82400" w:rsidRDefault="00D82400" w:rsidP="00D82400">
      <w:pPr>
        <w:widowControl w:val="0"/>
        <w:suppressAutoHyphens w:val="0"/>
        <w:autoSpaceDE w:val="0"/>
        <w:autoSpaceDN w:val="0"/>
        <w:spacing w:before="240" w:after="0"/>
        <w:ind w:left="172"/>
        <w:outlineLvl w:val="2"/>
        <w:rPr>
          <w:rFonts w:eastAsia="Calibri" w:cs="Calibri"/>
          <w:b/>
          <w:bCs/>
          <w:szCs w:val="24"/>
          <w:lang w:eastAsia="en-US"/>
        </w:rPr>
      </w:pPr>
      <w:r w:rsidRPr="00D82400">
        <w:rPr>
          <w:rFonts w:eastAsia="Calibri" w:cs="Calibri"/>
          <w:b/>
          <w:bCs/>
          <w:szCs w:val="24"/>
          <w:lang w:eastAsia="en-US"/>
        </w:rPr>
        <w:t>Working</w:t>
      </w:r>
      <w:r w:rsidRPr="00D82400">
        <w:rPr>
          <w:rFonts w:eastAsia="Calibri" w:cs="Calibri"/>
          <w:b/>
          <w:bCs/>
          <w:spacing w:val="-3"/>
          <w:szCs w:val="24"/>
          <w:lang w:eastAsia="en-US"/>
        </w:rPr>
        <w:t xml:space="preserve"> </w:t>
      </w:r>
      <w:r w:rsidRPr="00D82400">
        <w:rPr>
          <w:rFonts w:eastAsia="Calibri" w:cs="Calibri"/>
          <w:b/>
          <w:bCs/>
          <w:szCs w:val="24"/>
          <w:lang w:eastAsia="en-US"/>
        </w:rPr>
        <w:t>in</w:t>
      </w:r>
      <w:r w:rsidRPr="00D82400">
        <w:rPr>
          <w:rFonts w:eastAsia="Calibri" w:cs="Calibri"/>
          <w:b/>
          <w:bCs/>
          <w:spacing w:val="-2"/>
          <w:szCs w:val="24"/>
          <w:lang w:eastAsia="en-US"/>
        </w:rPr>
        <w:t xml:space="preserve"> </w:t>
      </w:r>
      <w:r w:rsidRPr="00D82400">
        <w:rPr>
          <w:rFonts w:eastAsia="Calibri" w:cs="Calibri"/>
          <w:b/>
          <w:bCs/>
          <w:szCs w:val="24"/>
          <w:lang w:eastAsia="en-US"/>
        </w:rPr>
        <w:t>a</w:t>
      </w:r>
      <w:r w:rsidRPr="00D82400">
        <w:rPr>
          <w:rFonts w:eastAsia="Calibri" w:cs="Calibri"/>
          <w:b/>
          <w:bCs/>
          <w:spacing w:val="-2"/>
          <w:szCs w:val="24"/>
          <w:lang w:eastAsia="en-US"/>
        </w:rPr>
        <w:t xml:space="preserve"> </w:t>
      </w:r>
      <w:r w:rsidRPr="00D82400">
        <w:rPr>
          <w:rFonts w:eastAsia="Calibri" w:cs="Calibri"/>
          <w:b/>
          <w:bCs/>
          <w:szCs w:val="24"/>
          <w:lang w:eastAsia="en-US"/>
        </w:rPr>
        <w:t>School</w:t>
      </w:r>
      <w:r w:rsidRPr="00D82400">
        <w:rPr>
          <w:rFonts w:eastAsia="Calibri" w:cs="Calibri"/>
          <w:b/>
          <w:bCs/>
          <w:spacing w:val="-1"/>
          <w:szCs w:val="24"/>
          <w:lang w:eastAsia="en-US"/>
        </w:rPr>
        <w:t xml:space="preserve"> </w:t>
      </w:r>
      <w:r w:rsidRPr="00D82400">
        <w:rPr>
          <w:rFonts w:eastAsia="Calibri" w:cs="Calibri"/>
          <w:b/>
          <w:bCs/>
          <w:szCs w:val="24"/>
          <w:lang w:eastAsia="en-US"/>
        </w:rPr>
        <w:t>Setting</w:t>
      </w:r>
      <w:r w:rsidRPr="00D82400">
        <w:rPr>
          <w:rFonts w:eastAsia="Calibri" w:cs="Calibri"/>
          <w:b/>
          <w:bCs/>
          <w:spacing w:val="-3"/>
          <w:szCs w:val="24"/>
          <w:lang w:eastAsia="en-US"/>
        </w:rPr>
        <w:t xml:space="preserve"> </w:t>
      </w:r>
      <w:r w:rsidRPr="00D82400">
        <w:rPr>
          <w:rFonts w:eastAsia="Calibri" w:cs="Calibri"/>
          <w:b/>
          <w:bCs/>
          <w:szCs w:val="24"/>
          <w:lang w:eastAsia="en-US"/>
        </w:rPr>
        <w:t>Duty</w:t>
      </w:r>
      <w:r w:rsidRPr="00D82400">
        <w:rPr>
          <w:rFonts w:eastAsia="Calibri" w:cs="Calibri"/>
          <w:b/>
          <w:bCs/>
          <w:spacing w:val="-3"/>
          <w:szCs w:val="24"/>
          <w:lang w:eastAsia="en-US"/>
        </w:rPr>
        <w:t xml:space="preserve"> </w:t>
      </w:r>
      <w:r w:rsidRPr="00D82400">
        <w:rPr>
          <w:rFonts w:eastAsia="Calibri" w:cs="Calibri"/>
          <w:b/>
          <w:bCs/>
          <w:szCs w:val="24"/>
          <w:lang w:eastAsia="en-US"/>
        </w:rPr>
        <w:t>of</w:t>
      </w:r>
      <w:r w:rsidRPr="00D82400">
        <w:rPr>
          <w:rFonts w:eastAsia="Calibri" w:cs="Calibri"/>
          <w:b/>
          <w:bCs/>
          <w:spacing w:val="-1"/>
          <w:szCs w:val="24"/>
          <w:lang w:eastAsia="en-US"/>
        </w:rPr>
        <w:t xml:space="preserve"> </w:t>
      </w:r>
      <w:r w:rsidRPr="00D82400">
        <w:rPr>
          <w:rFonts w:eastAsia="Calibri" w:cs="Calibri"/>
          <w:b/>
          <w:bCs/>
          <w:szCs w:val="24"/>
          <w:lang w:eastAsia="en-US"/>
        </w:rPr>
        <w:t>Care</w:t>
      </w:r>
    </w:p>
    <w:p w14:paraId="4E1F5AF9" w14:textId="77777777" w:rsidR="00D82400" w:rsidRPr="00D82400" w:rsidRDefault="00D82400" w:rsidP="00D82400">
      <w:pPr>
        <w:widowControl w:val="0"/>
        <w:suppressAutoHyphens w:val="0"/>
        <w:autoSpaceDE w:val="0"/>
        <w:autoSpaceDN w:val="0"/>
        <w:spacing w:before="8" w:after="0"/>
        <w:rPr>
          <w:rFonts w:eastAsia="Calibri" w:cs="Calibri"/>
          <w:b/>
          <w:sz w:val="19"/>
          <w:szCs w:val="24"/>
          <w:lang w:eastAsia="en-US"/>
        </w:rPr>
      </w:pPr>
    </w:p>
    <w:p w14:paraId="23F1D122"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legal duty of care requires that all staff should take all reasonable measures to ensure the</w:t>
      </w:r>
      <w:r w:rsidRPr="00D82400">
        <w:rPr>
          <w:rFonts w:eastAsia="Calibri" w:cs="Calibri"/>
          <w:spacing w:val="1"/>
          <w:szCs w:val="24"/>
          <w:lang w:eastAsia="en-US"/>
        </w:rPr>
        <w:t xml:space="preserve"> </w:t>
      </w:r>
      <w:r w:rsidRPr="00D82400">
        <w:rPr>
          <w:rFonts w:eastAsia="Calibri" w:cs="Calibri"/>
          <w:szCs w:val="24"/>
          <w:lang w:eastAsia="en-US"/>
        </w:rPr>
        <w:t>safety</w:t>
      </w:r>
      <w:r w:rsidRPr="00D82400">
        <w:rPr>
          <w:rFonts w:eastAsia="Calibri" w:cs="Calibri"/>
          <w:spacing w:val="-5"/>
          <w:szCs w:val="24"/>
          <w:lang w:eastAsia="en-US"/>
        </w:rPr>
        <w:t xml:space="preserve"> </w:t>
      </w:r>
      <w:r w:rsidRPr="00D82400">
        <w:rPr>
          <w:rFonts w:eastAsia="Calibri" w:cs="Calibri"/>
          <w:szCs w:val="24"/>
          <w:lang w:eastAsia="en-US"/>
        </w:rPr>
        <w:t>of</w:t>
      </w:r>
      <w:r w:rsidRPr="00D82400">
        <w:rPr>
          <w:rFonts w:eastAsia="Calibri" w:cs="Calibri"/>
          <w:spacing w:val="-2"/>
          <w:szCs w:val="24"/>
          <w:lang w:eastAsia="en-US"/>
        </w:rPr>
        <w:t xml:space="preserve"> </w:t>
      </w:r>
      <w:r w:rsidRPr="00D82400">
        <w:rPr>
          <w:rFonts w:eastAsia="Calibri" w:cs="Calibri"/>
          <w:szCs w:val="24"/>
          <w:lang w:eastAsia="en-US"/>
        </w:rPr>
        <w:t>any</w:t>
      </w:r>
      <w:r w:rsidRPr="00D82400">
        <w:rPr>
          <w:rFonts w:eastAsia="Calibri" w:cs="Calibri"/>
          <w:spacing w:val="-3"/>
          <w:szCs w:val="24"/>
          <w:lang w:eastAsia="en-US"/>
        </w:rPr>
        <w:t xml:space="preserve"> </w:t>
      </w:r>
      <w:r w:rsidRPr="00D82400">
        <w:rPr>
          <w:rFonts w:eastAsia="Calibri" w:cs="Calibri"/>
          <w:szCs w:val="24"/>
          <w:lang w:eastAsia="en-US"/>
        </w:rPr>
        <w:t>student.</w:t>
      </w:r>
      <w:r w:rsidRPr="00D82400">
        <w:rPr>
          <w:rFonts w:eastAsia="Calibri" w:cs="Calibri"/>
          <w:spacing w:val="-4"/>
          <w:szCs w:val="24"/>
          <w:lang w:eastAsia="en-US"/>
        </w:rPr>
        <w:t xml:space="preserve"> </w:t>
      </w:r>
      <w:r w:rsidRPr="00D82400">
        <w:rPr>
          <w:rFonts w:eastAsia="Calibri" w:cs="Calibri"/>
          <w:szCs w:val="24"/>
          <w:lang w:eastAsia="en-US"/>
        </w:rPr>
        <w:t>Whilst</w:t>
      </w:r>
      <w:r w:rsidRPr="00D82400">
        <w:rPr>
          <w:rFonts w:eastAsia="Calibri" w:cs="Calibri"/>
          <w:spacing w:val="-1"/>
          <w:szCs w:val="24"/>
          <w:lang w:eastAsia="en-US"/>
        </w:rPr>
        <w:t xml:space="preserve"> </w:t>
      </w:r>
      <w:r w:rsidRPr="00D82400">
        <w:rPr>
          <w:rFonts w:eastAsia="Calibri" w:cs="Calibri"/>
          <w:szCs w:val="24"/>
          <w:lang w:eastAsia="en-US"/>
        </w:rPr>
        <w:t>Administrative</w:t>
      </w:r>
      <w:r w:rsidRPr="00D82400">
        <w:rPr>
          <w:rFonts w:eastAsia="Calibri" w:cs="Calibri"/>
          <w:spacing w:val="-3"/>
          <w:szCs w:val="24"/>
          <w:lang w:eastAsia="en-US"/>
        </w:rPr>
        <w:t xml:space="preserve"> </w:t>
      </w:r>
      <w:r w:rsidRPr="00D82400">
        <w:rPr>
          <w:rFonts w:eastAsia="Calibri" w:cs="Calibri"/>
          <w:szCs w:val="24"/>
          <w:lang w:eastAsia="en-US"/>
        </w:rPr>
        <w:t>Service</w:t>
      </w:r>
      <w:r w:rsidRPr="00D82400">
        <w:rPr>
          <w:rFonts w:eastAsia="Calibri" w:cs="Calibri"/>
          <w:spacing w:val="-1"/>
          <w:szCs w:val="24"/>
          <w:lang w:eastAsia="en-US"/>
        </w:rPr>
        <w:t xml:space="preserve"> </w:t>
      </w:r>
      <w:r w:rsidRPr="00D82400">
        <w:rPr>
          <w:rFonts w:eastAsia="Calibri" w:cs="Calibri"/>
          <w:szCs w:val="24"/>
          <w:lang w:eastAsia="en-US"/>
        </w:rPr>
        <w:t>Officers</w:t>
      </w:r>
      <w:r w:rsidRPr="00D82400">
        <w:rPr>
          <w:rFonts w:eastAsia="Calibri" w:cs="Calibri"/>
          <w:spacing w:val="-3"/>
          <w:szCs w:val="24"/>
          <w:lang w:eastAsia="en-US"/>
        </w:rPr>
        <w:t xml:space="preserve"> </w:t>
      </w:r>
      <w:r w:rsidRPr="00D82400">
        <w:rPr>
          <w:rFonts w:eastAsia="Calibri" w:cs="Calibri"/>
          <w:szCs w:val="24"/>
          <w:lang w:eastAsia="en-US"/>
        </w:rPr>
        <w:t>(ASO)</w:t>
      </w:r>
      <w:r w:rsidRPr="00D82400">
        <w:rPr>
          <w:rFonts w:eastAsia="Calibri" w:cs="Calibri"/>
          <w:spacing w:val="-5"/>
          <w:szCs w:val="24"/>
          <w:lang w:eastAsia="en-US"/>
        </w:rPr>
        <w:t xml:space="preserve"> </w:t>
      </w:r>
      <w:r w:rsidRPr="00D82400">
        <w:rPr>
          <w:rFonts w:eastAsia="Calibri" w:cs="Calibri"/>
          <w:szCs w:val="24"/>
          <w:lang w:eastAsia="en-US"/>
        </w:rPr>
        <w:t>do</w:t>
      </w:r>
      <w:r w:rsidRPr="00D82400">
        <w:rPr>
          <w:rFonts w:eastAsia="Calibri" w:cs="Calibri"/>
          <w:spacing w:val="-4"/>
          <w:szCs w:val="24"/>
          <w:lang w:eastAsia="en-US"/>
        </w:rPr>
        <w:t xml:space="preserve"> </w:t>
      </w:r>
      <w:r w:rsidRPr="00D82400">
        <w:rPr>
          <w:rFonts w:eastAsia="Calibri" w:cs="Calibri"/>
          <w:szCs w:val="24"/>
          <w:lang w:eastAsia="en-US"/>
        </w:rPr>
        <w:t>not</w:t>
      </w:r>
      <w:r w:rsidRPr="00D82400">
        <w:rPr>
          <w:rFonts w:eastAsia="Calibri" w:cs="Calibri"/>
          <w:spacing w:val="-3"/>
          <w:szCs w:val="24"/>
          <w:lang w:eastAsia="en-US"/>
        </w:rPr>
        <w:t xml:space="preserve"> </w:t>
      </w:r>
      <w:r w:rsidRPr="00D82400">
        <w:rPr>
          <w:rFonts w:eastAsia="Calibri" w:cs="Calibri"/>
          <w:szCs w:val="24"/>
          <w:lang w:eastAsia="en-US"/>
        </w:rPr>
        <w:t>have</w:t>
      </w:r>
      <w:r w:rsidRPr="00D82400">
        <w:rPr>
          <w:rFonts w:eastAsia="Calibri" w:cs="Calibri"/>
          <w:spacing w:val="-5"/>
          <w:szCs w:val="24"/>
          <w:lang w:eastAsia="en-US"/>
        </w:rPr>
        <w:t xml:space="preserve"> </w:t>
      </w:r>
      <w:r w:rsidRPr="00D82400">
        <w:rPr>
          <w:rFonts w:eastAsia="Calibri" w:cs="Calibri"/>
          <w:szCs w:val="24"/>
          <w:lang w:eastAsia="en-US"/>
        </w:rPr>
        <w:t>the</w:t>
      </w:r>
      <w:r w:rsidRPr="00D82400">
        <w:rPr>
          <w:rFonts w:eastAsia="Calibri" w:cs="Calibri"/>
          <w:spacing w:val="-4"/>
          <w:szCs w:val="24"/>
          <w:lang w:eastAsia="en-US"/>
        </w:rPr>
        <w:t xml:space="preserve"> </w:t>
      </w:r>
      <w:r w:rsidRPr="00D82400">
        <w:rPr>
          <w:rFonts w:eastAsia="Calibri" w:cs="Calibri"/>
          <w:szCs w:val="24"/>
          <w:lang w:eastAsia="en-US"/>
        </w:rPr>
        <w:t>same</w:t>
      </w:r>
      <w:r w:rsidRPr="00D82400">
        <w:rPr>
          <w:rFonts w:eastAsia="Calibri" w:cs="Calibri"/>
          <w:spacing w:val="-2"/>
          <w:szCs w:val="24"/>
          <w:lang w:eastAsia="en-US"/>
        </w:rPr>
        <w:t xml:space="preserve"> </w:t>
      </w:r>
      <w:r w:rsidRPr="00D82400">
        <w:rPr>
          <w:rFonts w:eastAsia="Calibri" w:cs="Calibri"/>
          <w:szCs w:val="24"/>
          <w:lang w:eastAsia="en-US"/>
        </w:rPr>
        <w:t>level</w:t>
      </w:r>
      <w:r w:rsidRPr="00D82400">
        <w:rPr>
          <w:rFonts w:eastAsia="Calibri" w:cs="Calibri"/>
          <w:spacing w:val="-1"/>
          <w:szCs w:val="24"/>
          <w:lang w:eastAsia="en-US"/>
        </w:rPr>
        <w:t xml:space="preserve"> </w:t>
      </w:r>
      <w:r w:rsidRPr="00D82400">
        <w:rPr>
          <w:rFonts w:eastAsia="Calibri" w:cs="Calibri"/>
          <w:szCs w:val="24"/>
          <w:lang w:eastAsia="en-US"/>
        </w:rPr>
        <w:t>of</w:t>
      </w:r>
      <w:r w:rsidRPr="00D82400">
        <w:rPr>
          <w:rFonts w:eastAsia="Calibri" w:cs="Calibri"/>
          <w:spacing w:val="-51"/>
          <w:szCs w:val="24"/>
          <w:lang w:eastAsia="en-US"/>
        </w:rPr>
        <w:t xml:space="preserve"> </w:t>
      </w:r>
      <w:r w:rsidRPr="00D82400">
        <w:rPr>
          <w:rFonts w:eastAsia="Calibri" w:cs="Calibri"/>
          <w:szCs w:val="24"/>
          <w:lang w:eastAsia="en-US"/>
        </w:rPr>
        <w:t>duty of care as teachers, because of the student/teacher relationship that exists and teachers’</w:t>
      </w:r>
      <w:r w:rsidRPr="00D82400">
        <w:rPr>
          <w:rFonts w:eastAsia="Calibri" w:cs="Calibri"/>
          <w:spacing w:val="1"/>
          <w:szCs w:val="24"/>
          <w:lang w:eastAsia="en-US"/>
        </w:rPr>
        <w:t xml:space="preserve"> </w:t>
      </w:r>
      <w:r w:rsidRPr="00D82400">
        <w:rPr>
          <w:rFonts w:eastAsia="Calibri" w:cs="Calibri"/>
          <w:szCs w:val="24"/>
          <w:lang w:eastAsia="en-US"/>
        </w:rPr>
        <w:t>professional standing, all staff are required to take reasonable steps to protect students against</w:t>
      </w:r>
      <w:r w:rsidRPr="00D82400">
        <w:rPr>
          <w:rFonts w:eastAsia="Calibri" w:cs="Calibri"/>
          <w:spacing w:val="1"/>
          <w:szCs w:val="24"/>
          <w:lang w:eastAsia="en-US"/>
        </w:rPr>
        <w:t xml:space="preserve"> </w:t>
      </w:r>
      <w:r w:rsidRPr="00D82400">
        <w:rPr>
          <w:rFonts w:eastAsia="Calibri" w:cs="Calibri"/>
          <w:szCs w:val="24"/>
          <w:lang w:eastAsia="en-US"/>
        </w:rPr>
        <w:t>risks</w:t>
      </w:r>
      <w:r w:rsidRPr="00D82400">
        <w:rPr>
          <w:rFonts w:eastAsia="Calibri" w:cs="Calibri"/>
          <w:spacing w:val="-1"/>
          <w:szCs w:val="24"/>
          <w:lang w:eastAsia="en-US"/>
        </w:rPr>
        <w:t xml:space="preserve"> </w:t>
      </w:r>
      <w:r w:rsidRPr="00D82400">
        <w:rPr>
          <w:rFonts w:eastAsia="Calibri" w:cs="Calibri"/>
          <w:szCs w:val="24"/>
          <w:lang w:eastAsia="en-US"/>
        </w:rPr>
        <w:t>of</w:t>
      </w:r>
      <w:r w:rsidRPr="00D82400">
        <w:rPr>
          <w:rFonts w:eastAsia="Calibri" w:cs="Calibri"/>
          <w:spacing w:val="2"/>
          <w:szCs w:val="24"/>
          <w:lang w:eastAsia="en-US"/>
        </w:rPr>
        <w:t xml:space="preserve"> </w:t>
      </w:r>
      <w:r w:rsidRPr="00D82400">
        <w:rPr>
          <w:rFonts w:eastAsia="Calibri" w:cs="Calibri"/>
          <w:szCs w:val="24"/>
          <w:lang w:eastAsia="en-US"/>
        </w:rPr>
        <w:t>injury</w:t>
      </w:r>
      <w:r w:rsidRPr="00D82400">
        <w:rPr>
          <w:rFonts w:eastAsia="Calibri" w:cs="Calibri"/>
          <w:spacing w:val="-2"/>
          <w:szCs w:val="24"/>
          <w:lang w:eastAsia="en-US"/>
        </w:rPr>
        <w:t xml:space="preserve"> </w:t>
      </w:r>
      <w:r w:rsidRPr="00D82400">
        <w:rPr>
          <w:rFonts w:eastAsia="Calibri" w:cs="Calibri"/>
          <w:szCs w:val="24"/>
          <w:lang w:eastAsia="en-US"/>
        </w:rPr>
        <w:t>that could</w:t>
      </w:r>
      <w:r w:rsidRPr="00D82400">
        <w:rPr>
          <w:rFonts w:eastAsia="Calibri" w:cs="Calibri"/>
          <w:spacing w:val="-3"/>
          <w:szCs w:val="24"/>
          <w:lang w:eastAsia="en-US"/>
        </w:rPr>
        <w:t xml:space="preserve"> </w:t>
      </w:r>
      <w:r w:rsidRPr="00D82400">
        <w:rPr>
          <w:rFonts w:eastAsia="Calibri" w:cs="Calibri"/>
          <w:szCs w:val="24"/>
          <w:lang w:eastAsia="en-US"/>
        </w:rPr>
        <w:t>have reasonably</w:t>
      </w:r>
      <w:r w:rsidRPr="00D82400">
        <w:rPr>
          <w:rFonts w:eastAsia="Calibri" w:cs="Calibri"/>
          <w:spacing w:val="-1"/>
          <w:szCs w:val="24"/>
          <w:lang w:eastAsia="en-US"/>
        </w:rPr>
        <w:t xml:space="preserve"> </w:t>
      </w:r>
      <w:r w:rsidRPr="00D82400">
        <w:rPr>
          <w:rFonts w:eastAsia="Calibri" w:cs="Calibri"/>
          <w:szCs w:val="24"/>
          <w:lang w:eastAsia="en-US"/>
        </w:rPr>
        <w:t>been</w:t>
      </w:r>
      <w:r w:rsidRPr="00D82400">
        <w:rPr>
          <w:rFonts w:eastAsia="Calibri" w:cs="Calibri"/>
          <w:spacing w:val="-1"/>
          <w:szCs w:val="24"/>
          <w:lang w:eastAsia="en-US"/>
        </w:rPr>
        <w:t xml:space="preserve"> </w:t>
      </w:r>
      <w:r w:rsidRPr="00D82400">
        <w:rPr>
          <w:rFonts w:eastAsia="Calibri" w:cs="Calibri"/>
          <w:szCs w:val="24"/>
          <w:lang w:eastAsia="en-US"/>
        </w:rPr>
        <w:t>foreseen.</w:t>
      </w:r>
    </w:p>
    <w:p w14:paraId="0EF0D48E" w14:textId="77777777" w:rsidR="00D82400" w:rsidRPr="00D82400" w:rsidRDefault="00D82400" w:rsidP="00D82400">
      <w:pPr>
        <w:widowControl w:val="0"/>
        <w:suppressAutoHyphens w:val="0"/>
        <w:autoSpaceDE w:val="0"/>
        <w:autoSpaceDN w:val="0"/>
        <w:spacing w:before="7" w:after="0"/>
        <w:rPr>
          <w:rFonts w:eastAsia="Calibri" w:cs="Calibri"/>
          <w:sz w:val="19"/>
          <w:szCs w:val="24"/>
          <w:lang w:eastAsia="en-US"/>
        </w:rPr>
      </w:pPr>
    </w:p>
    <w:p w14:paraId="4816FED6" w14:textId="77777777" w:rsidR="00D82400" w:rsidRPr="00D82400" w:rsidRDefault="00D82400" w:rsidP="00D82400">
      <w:pPr>
        <w:widowControl w:val="0"/>
        <w:suppressAutoHyphens w:val="0"/>
        <w:autoSpaceDE w:val="0"/>
        <w:autoSpaceDN w:val="0"/>
        <w:spacing w:after="0"/>
        <w:ind w:left="172" w:right="284"/>
        <w:rPr>
          <w:rFonts w:eastAsia="Calibri" w:cs="Calibri"/>
          <w:szCs w:val="24"/>
          <w:lang w:eastAsia="en-US"/>
        </w:rPr>
      </w:pPr>
      <w:r w:rsidRPr="00D82400">
        <w:rPr>
          <w:rFonts w:eastAsia="Calibri" w:cs="Calibri"/>
          <w:szCs w:val="24"/>
          <w:lang w:eastAsia="en-US"/>
        </w:rPr>
        <w:t>The duty is not to ensure that there is no injury but to take reasonable care to prevent injury that</w:t>
      </w:r>
      <w:r w:rsidRPr="00D82400">
        <w:rPr>
          <w:rFonts w:eastAsia="Calibri" w:cs="Calibri"/>
          <w:spacing w:val="-52"/>
          <w:szCs w:val="24"/>
          <w:lang w:eastAsia="en-US"/>
        </w:rPr>
        <w:t xml:space="preserve"> </w:t>
      </w:r>
      <w:r w:rsidRPr="00D82400">
        <w:rPr>
          <w:rFonts w:eastAsia="Calibri" w:cs="Calibri"/>
          <w:szCs w:val="24"/>
          <w:lang w:eastAsia="en-US"/>
        </w:rPr>
        <w:t>could have reasonably been foreseen. The level of duty of care for ASO staff will depend on the</w:t>
      </w:r>
      <w:r w:rsidRPr="00D82400">
        <w:rPr>
          <w:rFonts w:eastAsia="Calibri" w:cs="Calibri"/>
          <w:spacing w:val="1"/>
          <w:szCs w:val="24"/>
          <w:lang w:eastAsia="en-US"/>
        </w:rPr>
        <w:t xml:space="preserve"> </w:t>
      </w:r>
      <w:r w:rsidRPr="00D82400">
        <w:rPr>
          <w:rFonts w:eastAsia="Calibri" w:cs="Calibri"/>
          <w:szCs w:val="24"/>
          <w:lang w:eastAsia="en-US"/>
        </w:rPr>
        <w:t>individual</w:t>
      </w:r>
      <w:r w:rsidRPr="00D82400">
        <w:rPr>
          <w:rFonts w:eastAsia="Calibri" w:cs="Calibri"/>
          <w:spacing w:val="-1"/>
          <w:szCs w:val="24"/>
          <w:lang w:eastAsia="en-US"/>
        </w:rPr>
        <w:t xml:space="preserve"> </w:t>
      </w:r>
      <w:r w:rsidRPr="00D82400">
        <w:rPr>
          <w:rFonts w:eastAsia="Calibri" w:cs="Calibri"/>
          <w:szCs w:val="24"/>
          <w:lang w:eastAsia="en-US"/>
        </w:rPr>
        <w:t>role</w:t>
      </w:r>
      <w:r w:rsidRPr="00D82400">
        <w:rPr>
          <w:rFonts w:eastAsia="Calibri" w:cs="Calibri"/>
          <w:spacing w:val="-1"/>
          <w:szCs w:val="24"/>
          <w:lang w:eastAsia="en-US"/>
        </w:rPr>
        <w:t xml:space="preserve"> </w:t>
      </w:r>
      <w:r w:rsidRPr="00D82400">
        <w:rPr>
          <w:rFonts w:eastAsia="Calibri" w:cs="Calibri"/>
          <w:szCs w:val="24"/>
          <w:lang w:eastAsia="en-US"/>
        </w:rPr>
        <w:t>and</w:t>
      </w:r>
      <w:r w:rsidRPr="00D82400">
        <w:rPr>
          <w:rFonts w:eastAsia="Calibri" w:cs="Calibri"/>
          <w:spacing w:val="-1"/>
          <w:szCs w:val="24"/>
          <w:lang w:eastAsia="en-US"/>
        </w:rPr>
        <w:t xml:space="preserve"> </w:t>
      </w:r>
      <w:r w:rsidRPr="00D82400">
        <w:rPr>
          <w:rFonts w:eastAsia="Calibri" w:cs="Calibri"/>
          <w:szCs w:val="24"/>
          <w:lang w:eastAsia="en-US"/>
        </w:rPr>
        <w:t>the</w:t>
      </w:r>
      <w:r w:rsidRPr="00D82400">
        <w:rPr>
          <w:rFonts w:eastAsia="Calibri" w:cs="Calibri"/>
          <w:spacing w:val="-2"/>
          <w:szCs w:val="24"/>
          <w:lang w:eastAsia="en-US"/>
        </w:rPr>
        <w:t xml:space="preserve"> </w:t>
      </w:r>
      <w:r w:rsidRPr="00D82400">
        <w:rPr>
          <w:rFonts w:eastAsia="Calibri" w:cs="Calibri"/>
          <w:szCs w:val="24"/>
          <w:lang w:eastAsia="en-US"/>
        </w:rPr>
        <w:t>arrangements</w:t>
      </w:r>
      <w:r w:rsidRPr="00D82400">
        <w:rPr>
          <w:rFonts w:eastAsia="Calibri" w:cs="Calibri"/>
          <w:spacing w:val="-2"/>
          <w:szCs w:val="24"/>
          <w:lang w:eastAsia="en-US"/>
        </w:rPr>
        <w:t xml:space="preserve"> </w:t>
      </w:r>
      <w:r w:rsidRPr="00D82400">
        <w:rPr>
          <w:rFonts w:eastAsia="Calibri" w:cs="Calibri"/>
          <w:szCs w:val="24"/>
          <w:lang w:eastAsia="en-US"/>
        </w:rPr>
        <w:t>put</w:t>
      </w:r>
      <w:r w:rsidRPr="00D82400">
        <w:rPr>
          <w:rFonts w:eastAsia="Calibri" w:cs="Calibri"/>
          <w:spacing w:val="1"/>
          <w:szCs w:val="24"/>
          <w:lang w:eastAsia="en-US"/>
        </w:rPr>
        <w:t xml:space="preserve"> </w:t>
      </w:r>
      <w:r w:rsidRPr="00D82400">
        <w:rPr>
          <w:rFonts w:eastAsia="Calibri" w:cs="Calibri"/>
          <w:szCs w:val="24"/>
          <w:lang w:eastAsia="en-US"/>
        </w:rPr>
        <w:t>in</w:t>
      </w:r>
      <w:r w:rsidRPr="00D82400">
        <w:rPr>
          <w:rFonts w:eastAsia="Calibri" w:cs="Calibri"/>
          <w:spacing w:val="-1"/>
          <w:szCs w:val="24"/>
          <w:lang w:eastAsia="en-US"/>
        </w:rPr>
        <w:t xml:space="preserve"> </w:t>
      </w:r>
      <w:r w:rsidRPr="00D82400">
        <w:rPr>
          <w:rFonts w:eastAsia="Calibri" w:cs="Calibri"/>
          <w:szCs w:val="24"/>
          <w:lang w:eastAsia="en-US"/>
        </w:rPr>
        <w:t>place</w:t>
      </w:r>
      <w:r w:rsidRPr="00D82400">
        <w:rPr>
          <w:rFonts w:eastAsia="Calibri" w:cs="Calibri"/>
          <w:spacing w:val="-3"/>
          <w:szCs w:val="24"/>
          <w:lang w:eastAsia="en-US"/>
        </w:rPr>
        <w:t xml:space="preserve"> </w:t>
      </w:r>
      <w:r w:rsidRPr="00D82400">
        <w:rPr>
          <w:rFonts w:eastAsia="Calibri" w:cs="Calibri"/>
          <w:szCs w:val="24"/>
          <w:lang w:eastAsia="en-US"/>
        </w:rPr>
        <w:t>by the</w:t>
      </w:r>
      <w:r w:rsidRPr="00D82400">
        <w:rPr>
          <w:rFonts w:eastAsia="Calibri" w:cs="Calibri"/>
          <w:spacing w:val="-1"/>
          <w:szCs w:val="24"/>
          <w:lang w:eastAsia="en-US"/>
        </w:rPr>
        <w:t xml:space="preserve"> </w:t>
      </w:r>
      <w:r w:rsidRPr="00D82400">
        <w:rPr>
          <w:rFonts w:eastAsia="Calibri" w:cs="Calibri"/>
          <w:szCs w:val="24"/>
          <w:lang w:eastAsia="en-US"/>
        </w:rPr>
        <w:t>principal.</w:t>
      </w:r>
    </w:p>
    <w:p w14:paraId="353B3AE0" w14:textId="77777777" w:rsidR="00D82400" w:rsidRPr="00D82400" w:rsidRDefault="00D82400" w:rsidP="00D82400">
      <w:pPr>
        <w:widowControl w:val="0"/>
        <w:suppressAutoHyphens w:val="0"/>
        <w:autoSpaceDE w:val="0"/>
        <w:autoSpaceDN w:val="0"/>
        <w:spacing w:before="8" w:after="0"/>
        <w:rPr>
          <w:rFonts w:eastAsia="Calibri" w:cs="Calibri"/>
          <w:sz w:val="19"/>
          <w:szCs w:val="24"/>
          <w:lang w:eastAsia="en-US"/>
        </w:rPr>
      </w:pPr>
    </w:p>
    <w:p w14:paraId="0E90AB7E" w14:textId="4B6F5391" w:rsidR="00D82400" w:rsidRPr="00225D7D" w:rsidRDefault="00D82400" w:rsidP="00225D7D">
      <w:pPr>
        <w:widowControl w:val="0"/>
        <w:suppressAutoHyphens w:val="0"/>
        <w:autoSpaceDE w:val="0"/>
        <w:autoSpaceDN w:val="0"/>
        <w:spacing w:after="0"/>
        <w:ind w:left="172" w:right="151"/>
        <w:rPr>
          <w:rFonts w:eastAsia="Calibri" w:cs="Calibri"/>
          <w:szCs w:val="24"/>
          <w:lang w:eastAsia="en-US"/>
        </w:rPr>
      </w:pPr>
      <w:r w:rsidRPr="00D82400">
        <w:rPr>
          <w:rFonts w:eastAsia="Calibri" w:cs="Calibri"/>
          <w:szCs w:val="24"/>
          <w:lang w:eastAsia="en-US"/>
        </w:rPr>
        <w:t>All ASO staff are responsible for providing basic physical and emotional care for students. This may</w:t>
      </w:r>
      <w:r w:rsidRPr="00D82400">
        <w:rPr>
          <w:rFonts w:eastAsia="Calibri" w:cs="Calibri"/>
          <w:spacing w:val="-52"/>
          <w:szCs w:val="24"/>
          <w:lang w:eastAsia="en-US"/>
        </w:rPr>
        <w:t xml:space="preserve"> </w:t>
      </w:r>
      <w:r w:rsidRPr="00D82400">
        <w:rPr>
          <w:rFonts w:eastAsia="Calibri" w:cs="Calibri"/>
          <w:szCs w:val="24"/>
          <w:lang w:eastAsia="en-US"/>
        </w:rPr>
        <w:t>include activities such as toileting, assisting with meals and lifting of students and/or the provision</w:t>
      </w:r>
      <w:r w:rsidRPr="00D82400">
        <w:rPr>
          <w:rFonts w:eastAsia="Calibri" w:cs="Calibri"/>
          <w:spacing w:val="-52"/>
          <w:szCs w:val="24"/>
          <w:lang w:eastAsia="en-US"/>
        </w:rPr>
        <w:t xml:space="preserve"> </w:t>
      </w:r>
      <w:r w:rsidRPr="00D82400">
        <w:rPr>
          <w:rFonts w:eastAsia="Calibri" w:cs="Calibri"/>
          <w:szCs w:val="24"/>
          <w:lang w:eastAsia="en-US"/>
        </w:rPr>
        <w:t>of support to students in accordance with approved student health care/treatment plans. The</w:t>
      </w:r>
      <w:r w:rsidRPr="00D82400">
        <w:rPr>
          <w:rFonts w:eastAsia="Calibri" w:cs="Calibri"/>
          <w:spacing w:val="1"/>
          <w:szCs w:val="24"/>
          <w:lang w:eastAsia="en-US"/>
        </w:rPr>
        <w:t xml:space="preserve"> </w:t>
      </w:r>
      <w:r w:rsidRPr="00D82400">
        <w:rPr>
          <w:rFonts w:eastAsia="Calibri" w:cs="Calibri"/>
          <w:szCs w:val="24"/>
          <w:lang w:eastAsia="en-US"/>
        </w:rPr>
        <w:t>degree of responsibility for these activities will vary depending on the role, individual student</w:t>
      </w:r>
      <w:r w:rsidRPr="00D82400">
        <w:rPr>
          <w:rFonts w:eastAsia="Calibri" w:cs="Calibri"/>
          <w:spacing w:val="1"/>
          <w:szCs w:val="24"/>
          <w:lang w:eastAsia="en-US"/>
        </w:rPr>
        <w:t xml:space="preserve"> </w:t>
      </w:r>
      <w:r w:rsidRPr="00D82400">
        <w:rPr>
          <w:rFonts w:eastAsia="Calibri" w:cs="Calibri"/>
          <w:szCs w:val="24"/>
          <w:lang w:eastAsia="en-US"/>
        </w:rPr>
        <w:t>needs</w:t>
      </w:r>
      <w:r w:rsidRPr="00D82400">
        <w:rPr>
          <w:rFonts w:eastAsia="Calibri" w:cs="Calibri"/>
          <w:spacing w:val="-3"/>
          <w:szCs w:val="24"/>
          <w:lang w:eastAsia="en-US"/>
        </w:rPr>
        <w:t xml:space="preserve"> </w:t>
      </w:r>
      <w:r w:rsidRPr="00D82400">
        <w:rPr>
          <w:rFonts w:eastAsia="Calibri" w:cs="Calibri"/>
          <w:szCs w:val="24"/>
          <w:lang w:eastAsia="en-US"/>
        </w:rPr>
        <w:t>and</w:t>
      </w:r>
      <w:r w:rsidRPr="00D82400">
        <w:rPr>
          <w:rFonts w:eastAsia="Calibri" w:cs="Calibri"/>
          <w:spacing w:val="-1"/>
          <w:szCs w:val="24"/>
          <w:lang w:eastAsia="en-US"/>
        </w:rPr>
        <w:t xml:space="preserve"> </w:t>
      </w:r>
      <w:r w:rsidRPr="00D82400">
        <w:rPr>
          <w:rFonts w:eastAsia="Calibri" w:cs="Calibri"/>
          <w:szCs w:val="24"/>
          <w:lang w:eastAsia="en-US"/>
        </w:rPr>
        <w:t>the</w:t>
      </w:r>
      <w:r w:rsidRPr="00D82400">
        <w:rPr>
          <w:rFonts w:eastAsia="Calibri" w:cs="Calibri"/>
          <w:spacing w:val="-2"/>
          <w:szCs w:val="24"/>
          <w:lang w:eastAsia="en-US"/>
        </w:rPr>
        <w:t xml:space="preserve"> </w:t>
      </w:r>
      <w:r w:rsidRPr="00D82400">
        <w:rPr>
          <w:rFonts w:eastAsia="Calibri" w:cs="Calibri"/>
          <w:szCs w:val="24"/>
          <w:lang w:eastAsia="en-US"/>
        </w:rPr>
        <w:t>working environment.</w:t>
      </w:r>
    </w:p>
    <w:p w14:paraId="262FC64E" w14:textId="562CC50F" w:rsidR="00D82400" w:rsidRPr="00D82400" w:rsidRDefault="00D82400" w:rsidP="00D82400">
      <w:pPr>
        <w:widowControl w:val="0"/>
        <w:suppressAutoHyphens w:val="0"/>
        <w:autoSpaceDE w:val="0"/>
        <w:autoSpaceDN w:val="0"/>
        <w:spacing w:before="240" w:after="0"/>
        <w:ind w:left="172"/>
        <w:outlineLvl w:val="2"/>
        <w:rPr>
          <w:rFonts w:eastAsia="Calibri" w:cs="Calibri"/>
          <w:bCs/>
          <w:szCs w:val="24"/>
          <w:lang w:eastAsia="en-US"/>
        </w:rPr>
      </w:pPr>
      <w:r w:rsidRPr="00D82400">
        <w:rPr>
          <w:rFonts w:eastAsia="Calibri" w:cs="Calibri"/>
          <w:b/>
          <w:bCs/>
          <w:szCs w:val="24"/>
          <w:lang w:eastAsia="en-US"/>
        </w:rPr>
        <w:t>Employment conditions</w:t>
      </w:r>
    </w:p>
    <w:p w14:paraId="11D774A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 full-time Administrative Service Officer’s ordinary hours of work are 147 hours over a </w:t>
      </w:r>
      <w:proofErr w:type="gramStart"/>
      <w:r w:rsidRPr="00D82400">
        <w:rPr>
          <w:rFonts w:eastAsia="Calibri" w:cs="Calibri"/>
          <w:szCs w:val="24"/>
          <w:lang w:eastAsia="en-US"/>
        </w:rPr>
        <w:t>four week</w:t>
      </w:r>
      <w:proofErr w:type="gramEnd"/>
      <w:r w:rsidRPr="00D82400">
        <w:rPr>
          <w:rFonts w:eastAsia="Calibri" w:cs="Calibri"/>
          <w:szCs w:val="24"/>
          <w:lang w:eastAsia="en-US"/>
        </w:rPr>
        <w:t xml:space="preserve"> period (</w:t>
      </w:r>
      <w:proofErr w:type="spellStart"/>
      <w:r w:rsidRPr="00D82400">
        <w:rPr>
          <w:rFonts w:eastAsia="Calibri" w:cs="Calibri"/>
          <w:szCs w:val="24"/>
          <w:lang w:eastAsia="en-US"/>
        </w:rPr>
        <w:t>ie</w:t>
      </w:r>
      <w:proofErr w:type="spellEnd"/>
      <w:r w:rsidRPr="00D82400">
        <w:rPr>
          <w:rFonts w:eastAsia="Calibri" w:cs="Calibri"/>
          <w:szCs w:val="24"/>
          <w:lang w:eastAsia="en-US"/>
        </w:rPr>
        <w:t xml:space="preserve">. an average of 73 hours 30 minutes per fortnight or 36 hours 45 minutes per week). </w:t>
      </w:r>
    </w:p>
    <w:p w14:paraId="11A30E1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3760B05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Administrative Service Officers usually work 7 hours 21 minutes per day with an additional 60 minutes for a lunch break.</w:t>
      </w:r>
    </w:p>
    <w:p w14:paraId="135A02F4"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6EE6FA0F" w14:textId="5F0FA87C"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2E140D75" w14:textId="77777777" w:rsidR="00D82400" w:rsidRPr="00D82400" w:rsidRDefault="00D82400" w:rsidP="00D82400">
      <w:pPr>
        <w:widowControl w:val="0"/>
        <w:suppressAutoHyphens w:val="0"/>
        <w:autoSpaceDE w:val="0"/>
        <w:autoSpaceDN w:val="0"/>
        <w:spacing w:before="240" w:after="0"/>
        <w:ind w:left="172"/>
        <w:outlineLvl w:val="2"/>
        <w:rPr>
          <w:rFonts w:eastAsia="Calibri" w:cs="Calibri"/>
          <w:b/>
          <w:bCs/>
          <w:szCs w:val="24"/>
          <w:lang w:eastAsia="en-US"/>
        </w:rPr>
      </w:pPr>
      <w:r w:rsidRPr="00D82400">
        <w:rPr>
          <w:rFonts w:eastAsia="Calibri" w:cs="Calibri"/>
          <w:b/>
          <w:bCs/>
          <w:szCs w:val="24"/>
          <w:lang w:eastAsia="en-US"/>
        </w:rPr>
        <w:t>Extracurricular activities</w:t>
      </w:r>
    </w:p>
    <w:p w14:paraId="52550CA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23D369FE"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0095EA67"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lastRenderedPageBreak/>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124E1C94"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59AB2538"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degree of responsibility for these activities will vary dependant on the Administrative Service Officer, student needs and environment.</w:t>
      </w:r>
    </w:p>
    <w:p w14:paraId="76E851AC" w14:textId="3B901733" w:rsidR="00D82400" w:rsidRPr="00D82400" w:rsidRDefault="00D82400" w:rsidP="00D82400">
      <w:pPr>
        <w:widowControl w:val="0"/>
        <w:suppressAutoHyphens w:val="0"/>
        <w:autoSpaceDE w:val="0"/>
        <w:autoSpaceDN w:val="0"/>
        <w:spacing w:before="240" w:after="0"/>
        <w:outlineLvl w:val="2"/>
        <w:rPr>
          <w:rFonts w:eastAsia="Calibri" w:cs="Calibri"/>
          <w:b/>
          <w:bCs/>
          <w:szCs w:val="24"/>
          <w:lang w:eastAsia="en-US"/>
        </w:rPr>
      </w:pPr>
      <w:r>
        <w:rPr>
          <w:rFonts w:eastAsia="Calibri" w:cs="Calibri"/>
          <w:szCs w:val="24"/>
          <w:lang w:eastAsia="en-US"/>
        </w:rPr>
        <w:t xml:space="preserve">   </w:t>
      </w:r>
      <w:r w:rsidRPr="00D82400">
        <w:rPr>
          <w:rFonts w:eastAsia="Calibri" w:cs="Calibri"/>
          <w:b/>
          <w:bCs/>
          <w:szCs w:val="24"/>
          <w:lang w:eastAsia="en-US"/>
        </w:rPr>
        <w:t>Mandatory r</w:t>
      </w:r>
      <w:r>
        <w:rPr>
          <w:rFonts w:eastAsia="Calibri" w:cs="Calibri"/>
          <w:b/>
          <w:bCs/>
          <w:szCs w:val="24"/>
          <w:lang w:eastAsia="en-US"/>
        </w:rPr>
        <w:t>ep</w:t>
      </w:r>
      <w:r w:rsidRPr="00D82400">
        <w:rPr>
          <w:rFonts w:eastAsia="Calibri" w:cs="Calibri"/>
          <w:b/>
          <w:bCs/>
          <w:szCs w:val="24"/>
          <w:lang w:eastAsia="en-US"/>
        </w:rPr>
        <w:t>orting requirements</w:t>
      </w:r>
    </w:p>
    <w:p w14:paraId="49923CF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Administrative Service Officers in schools also have an additional responsibility for the care and protection of students. </w:t>
      </w:r>
      <w:r w:rsidRPr="00D82400">
        <w:rPr>
          <w:rFonts w:eastAsia="Calibri" w:cs="Calibri"/>
          <w:i/>
          <w:iCs/>
          <w:szCs w:val="24"/>
          <w:lang w:eastAsia="en-US"/>
        </w:rPr>
        <w:t>The Children’s and Young People Act 2008</w:t>
      </w:r>
      <w:r w:rsidRPr="00D82400">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0A3A28A7"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74363C5F"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A mandatory reporter must notify Care and Protection Services when they believe, on reasonable grounds, that a child or young person has experienced, or is experiencing, sexual abuse and/or non-accidental physical injury.</w:t>
      </w:r>
    </w:p>
    <w:p w14:paraId="5FB70112"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0AB0F36C" w14:textId="77777777" w:rsidR="00D82400" w:rsidRPr="00D82400" w:rsidRDefault="00D82400" w:rsidP="00D82400">
      <w:pPr>
        <w:widowControl w:val="0"/>
        <w:suppressAutoHyphens w:val="0"/>
        <w:autoSpaceDE w:val="0"/>
        <w:autoSpaceDN w:val="0"/>
        <w:spacing w:after="0"/>
        <w:ind w:left="172" w:right="141"/>
        <w:rPr>
          <w:rFonts w:eastAsia="Calibri" w:cs="Calibri"/>
          <w:b/>
          <w:bCs/>
          <w:szCs w:val="24"/>
          <w:lang w:eastAsia="en-US"/>
        </w:rPr>
      </w:pPr>
      <w:r w:rsidRPr="00D82400">
        <w:rPr>
          <w:rFonts w:eastAsia="Calibri" w:cs="Calibri"/>
          <w:b/>
          <w:bCs/>
          <w:szCs w:val="24"/>
          <w:lang w:eastAsia="en-US"/>
        </w:rPr>
        <w:t>Reportable conduct</w:t>
      </w:r>
    </w:p>
    <w:p w14:paraId="41772E95"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 xml:space="preserve">The ACT Reportable Conduct Scheme is an </w:t>
      </w:r>
      <w:proofErr w:type="gramStart"/>
      <w:r w:rsidRPr="00D82400">
        <w:rPr>
          <w:rFonts w:eastAsia="Calibri" w:cs="Calibri"/>
          <w:szCs w:val="24"/>
          <w:lang w:eastAsia="en-US"/>
        </w:rPr>
        <w:t>employment based</w:t>
      </w:r>
      <w:proofErr w:type="gramEnd"/>
      <w:r w:rsidRPr="00D82400">
        <w:rPr>
          <w:rFonts w:eastAsia="Calibri" w:cs="Calibri"/>
          <w:szCs w:val="24"/>
          <w:lang w:eastAsia="en-US"/>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1442D463"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p>
    <w:p w14:paraId="62DA8DAA" w14:textId="77777777" w:rsidR="00D82400" w:rsidRPr="00D82400" w:rsidRDefault="00D82400" w:rsidP="00D82400">
      <w:pPr>
        <w:widowControl w:val="0"/>
        <w:suppressAutoHyphens w:val="0"/>
        <w:autoSpaceDE w:val="0"/>
        <w:autoSpaceDN w:val="0"/>
        <w:spacing w:after="0"/>
        <w:ind w:left="172" w:right="141"/>
        <w:rPr>
          <w:rFonts w:eastAsia="Calibri" w:cs="Calibri"/>
          <w:szCs w:val="24"/>
          <w:lang w:eastAsia="en-US"/>
        </w:rPr>
      </w:pPr>
      <w:r w:rsidRPr="00D82400">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p w14:paraId="526D4AF7" w14:textId="77777777" w:rsidR="0043682F" w:rsidRPr="00BE27D7" w:rsidRDefault="0043682F" w:rsidP="008C7A78">
      <w:pPr>
        <w:pStyle w:val="DotPoint"/>
        <w:ind w:left="360"/>
        <w:rPr>
          <w:color w:val="2E74B5" w:themeColor="accent1" w:themeShade="BF"/>
        </w:rPr>
      </w:pPr>
    </w:p>
    <w:sectPr w:rsidR="0043682F" w:rsidRPr="00BE27D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708DC" w14:textId="77777777" w:rsidR="0072229E" w:rsidRDefault="0072229E" w:rsidP="00456927">
      <w:pPr>
        <w:spacing w:after="0"/>
      </w:pPr>
      <w:r>
        <w:separator/>
      </w:r>
    </w:p>
  </w:endnote>
  <w:endnote w:type="continuationSeparator" w:id="0">
    <w:p w14:paraId="36D2B17D" w14:textId="77777777" w:rsidR="0072229E" w:rsidRDefault="0072229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E724" w14:textId="77777777" w:rsidR="0072229E" w:rsidRDefault="0072229E" w:rsidP="00456927">
      <w:pPr>
        <w:spacing w:after="0"/>
      </w:pPr>
      <w:r>
        <w:separator/>
      </w:r>
    </w:p>
  </w:footnote>
  <w:footnote w:type="continuationSeparator" w:id="0">
    <w:p w14:paraId="4619C180" w14:textId="77777777" w:rsidR="0072229E" w:rsidRDefault="0072229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3A7274"/>
    <w:multiLevelType w:val="hybridMultilevel"/>
    <w:tmpl w:val="5492FF9E"/>
    <w:lvl w:ilvl="0" w:tplc="0C090001">
      <w:start w:val="1"/>
      <w:numFmt w:val="bullet"/>
      <w:lvlText w:val=""/>
      <w:lvlJc w:val="left"/>
      <w:pPr>
        <w:ind w:left="360" w:hanging="360"/>
      </w:pPr>
      <w:rPr>
        <w:rFonts w:ascii="Symbol" w:hAnsi="Symbol" w:hint="default"/>
      </w:rPr>
    </w:lvl>
    <w:lvl w:ilvl="1" w:tplc="0930CB02">
      <w:numFmt w:val="bullet"/>
      <w:lvlText w:val="•"/>
      <w:lvlJc w:val="left"/>
      <w:pPr>
        <w:ind w:left="1540" w:hanging="360"/>
      </w:pPr>
      <w:rPr>
        <w:rFonts w:ascii="Calibri" w:eastAsia="Times New Roman" w:hAnsi="Calibri" w:cs="Calibri"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 w15:restartNumberingAfterBreak="0">
    <w:nsid w:val="03FA329D"/>
    <w:multiLevelType w:val="hybridMultilevel"/>
    <w:tmpl w:val="D34CB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8645E0"/>
    <w:multiLevelType w:val="hybridMultilevel"/>
    <w:tmpl w:val="C052A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C004D0"/>
    <w:multiLevelType w:val="hybridMultilevel"/>
    <w:tmpl w:val="B33C9E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CD6703"/>
    <w:multiLevelType w:val="hybridMultilevel"/>
    <w:tmpl w:val="643A5E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582ADF"/>
    <w:multiLevelType w:val="hybridMultilevel"/>
    <w:tmpl w:val="E8582206"/>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0B380E57"/>
    <w:multiLevelType w:val="hybridMultilevel"/>
    <w:tmpl w:val="B012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E93DB3"/>
    <w:multiLevelType w:val="hybridMultilevel"/>
    <w:tmpl w:val="8C201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96F62"/>
    <w:multiLevelType w:val="hybridMultilevel"/>
    <w:tmpl w:val="D55E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C4D5F3A"/>
    <w:multiLevelType w:val="hybridMultilevel"/>
    <w:tmpl w:val="4E7A3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A17EB"/>
    <w:multiLevelType w:val="hybridMultilevel"/>
    <w:tmpl w:val="6ABAC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19517CA"/>
    <w:multiLevelType w:val="hybridMultilevel"/>
    <w:tmpl w:val="D07E0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0A487D"/>
    <w:multiLevelType w:val="hybridMultilevel"/>
    <w:tmpl w:val="26EC7040"/>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64A19"/>
    <w:multiLevelType w:val="hybridMultilevel"/>
    <w:tmpl w:val="3DE84B54"/>
    <w:lvl w:ilvl="0" w:tplc="5EE85802">
      <w:start w:val="1"/>
      <w:numFmt w:val="decimal"/>
      <w:lvlText w:val="%1."/>
      <w:lvlJc w:val="left"/>
      <w:pPr>
        <w:ind w:left="786" w:hanging="360"/>
      </w:pPr>
      <w:rPr>
        <w:rFonts w:hint="default"/>
        <w:i/>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E79602CE"/>
    <w:lvl w:ilvl="0" w:tplc="880A59D0">
      <w:start w:val="1"/>
      <w:numFmt w:val="bulle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376D77"/>
    <w:multiLevelType w:val="hybridMultilevel"/>
    <w:tmpl w:val="97F402E6"/>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0" w15:restartNumberingAfterBreak="0">
    <w:nsid w:val="450B785C"/>
    <w:multiLevelType w:val="multilevel"/>
    <w:tmpl w:val="5D9A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E34D99"/>
    <w:multiLevelType w:val="hybridMultilevel"/>
    <w:tmpl w:val="635A034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AFA0DCD"/>
    <w:multiLevelType w:val="hybridMultilevel"/>
    <w:tmpl w:val="C3B68F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53926247"/>
    <w:multiLevelType w:val="hybridMultilevel"/>
    <w:tmpl w:val="ADCE5F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EF3F68"/>
    <w:multiLevelType w:val="hybridMultilevel"/>
    <w:tmpl w:val="2B548846"/>
    <w:lvl w:ilvl="0" w:tplc="8A9CFED4">
      <w:start w:val="1"/>
      <w:numFmt w:val="bullet"/>
      <w:lvlText w:val=""/>
      <w:lvlJc w:val="left"/>
      <w:pPr>
        <w:ind w:left="360" w:hanging="360"/>
      </w:pPr>
      <w:rPr>
        <w:rFonts w:ascii="Symbol" w:hAnsi="Symbol" w:hint="default"/>
        <w:sz w:val="24"/>
        <w:szCs w:val="20"/>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5C2C5C1F"/>
    <w:multiLevelType w:val="hybridMultilevel"/>
    <w:tmpl w:val="8A4AC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CF3298B"/>
    <w:multiLevelType w:val="hybridMultilevel"/>
    <w:tmpl w:val="CFC2CD9E"/>
    <w:lvl w:ilvl="0" w:tplc="880A59D0">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1C05AC7"/>
    <w:multiLevelType w:val="hybridMultilevel"/>
    <w:tmpl w:val="7AF0C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6133A63"/>
    <w:multiLevelType w:val="hybridMultilevel"/>
    <w:tmpl w:val="4192DFCC"/>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A50DDE"/>
    <w:multiLevelType w:val="hybridMultilevel"/>
    <w:tmpl w:val="BEC66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1673CBE"/>
    <w:multiLevelType w:val="hybridMultilevel"/>
    <w:tmpl w:val="20DE5D16"/>
    <w:lvl w:ilvl="0" w:tplc="880A59D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080FFD"/>
    <w:multiLevelType w:val="hybridMultilevel"/>
    <w:tmpl w:val="19B467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E8A3D31"/>
    <w:multiLevelType w:val="hybridMultilevel"/>
    <w:tmpl w:val="82D6E450"/>
    <w:lvl w:ilvl="0" w:tplc="9A9AB4E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73292537">
    <w:abstractNumId w:val="17"/>
  </w:num>
  <w:num w:numId="2" w16cid:durableId="1963070192">
    <w:abstractNumId w:val="18"/>
  </w:num>
  <w:num w:numId="3" w16cid:durableId="931282163">
    <w:abstractNumId w:val="4"/>
  </w:num>
  <w:num w:numId="4" w16cid:durableId="1526214006">
    <w:abstractNumId w:val="0"/>
  </w:num>
  <w:num w:numId="5" w16cid:durableId="1725761945">
    <w:abstractNumId w:val="37"/>
  </w:num>
  <w:num w:numId="6" w16cid:durableId="668603988">
    <w:abstractNumId w:val="22"/>
  </w:num>
  <w:num w:numId="7" w16cid:durableId="1113135167">
    <w:abstractNumId w:val="32"/>
  </w:num>
  <w:num w:numId="8" w16cid:durableId="1753695592">
    <w:abstractNumId w:val="2"/>
  </w:num>
  <w:num w:numId="9" w16cid:durableId="1536582503">
    <w:abstractNumId w:val="30"/>
  </w:num>
  <w:num w:numId="10" w16cid:durableId="100690400">
    <w:abstractNumId w:val="36"/>
  </w:num>
  <w:num w:numId="11" w16cid:durableId="2054646584">
    <w:abstractNumId w:val="25"/>
  </w:num>
  <w:num w:numId="12" w16cid:durableId="1174145212">
    <w:abstractNumId w:val="31"/>
  </w:num>
  <w:num w:numId="13" w16cid:durableId="385227975">
    <w:abstractNumId w:val="15"/>
  </w:num>
  <w:num w:numId="14" w16cid:durableId="44530255">
    <w:abstractNumId w:val="29"/>
  </w:num>
  <w:num w:numId="15" w16cid:durableId="1961524673">
    <w:abstractNumId w:val="27"/>
  </w:num>
  <w:num w:numId="16" w16cid:durableId="343636315">
    <w:abstractNumId w:val="5"/>
  </w:num>
  <w:num w:numId="17" w16cid:durableId="1387486488">
    <w:abstractNumId w:val="9"/>
  </w:num>
  <w:num w:numId="18" w16cid:durableId="1294604360">
    <w:abstractNumId w:val="8"/>
  </w:num>
  <w:num w:numId="19" w16cid:durableId="331950875">
    <w:abstractNumId w:val="35"/>
  </w:num>
  <w:num w:numId="20" w16cid:durableId="1837106248">
    <w:abstractNumId w:val="3"/>
  </w:num>
  <w:num w:numId="21" w16cid:durableId="523444067">
    <w:abstractNumId w:val="7"/>
  </w:num>
  <w:num w:numId="22" w16cid:durableId="1513643287">
    <w:abstractNumId w:val="24"/>
  </w:num>
  <w:num w:numId="23" w16cid:durableId="769935707">
    <w:abstractNumId w:val="23"/>
  </w:num>
  <w:num w:numId="24" w16cid:durableId="1716468841">
    <w:abstractNumId w:val="26"/>
  </w:num>
  <w:num w:numId="25" w16cid:durableId="1963343515">
    <w:abstractNumId w:val="12"/>
  </w:num>
  <w:num w:numId="26" w16cid:durableId="857085260">
    <w:abstractNumId w:val="10"/>
  </w:num>
  <w:num w:numId="27" w16cid:durableId="2035424948">
    <w:abstractNumId w:val="21"/>
  </w:num>
  <w:num w:numId="28" w16cid:durableId="192809639">
    <w:abstractNumId w:val="6"/>
  </w:num>
  <w:num w:numId="29" w16cid:durableId="1896969618">
    <w:abstractNumId w:val="28"/>
  </w:num>
  <w:num w:numId="30" w16cid:durableId="620574681">
    <w:abstractNumId w:val="19"/>
  </w:num>
  <w:num w:numId="31" w16cid:durableId="2063164263">
    <w:abstractNumId w:val="13"/>
  </w:num>
  <w:num w:numId="32" w16cid:durableId="433861148">
    <w:abstractNumId w:val="14"/>
  </w:num>
  <w:num w:numId="33" w16cid:durableId="1224099269">
    <w:abstractNumId w:val="4"/>
  </w:num>
  <w:num w:numId="34" w16cid:durableId="694842769">
    <w:abstractNumId w:val="16"/>
  </w:num>
  <w:num w:numId="35" w16cid:durableId="175075932">
    <w:abstractNumId w:val="1"/>
  </w:num>
  <w:num w:numId="36" w16cid:durableId="198513034">
    <w:abstractNumId w:val="34"/>
  </w:num>
  <w:num w:numId="37" w16cid:durableId="1017468042">
    <w:abstractNumId w:val="11"/>
  </w:num>
  <w:num w:numId="38" w16cid:durableId="1090201102">
    <w:abstractNumId w:val="33"/>
  </w:num>
  <w:num w:numId="39" w16cid:durableId="23024081">
    <w:abstractNumId w:val="34"/>
  </w:num>
  <w:num w:numId="40" w16cid:durableId="138228708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6B08"/>
    <w:rsid w:val="00034905"/>
    <w:rsid w:val="00036182"/>
    <w:rsid w:val="00037A8B"/>
    <w:rsid w:val="00037E42"/>
    <w:rsid w:val="00040CD3"/>
    <w:rsid w:val="00044187"/>
    <w:rsid w:val="000456E0"/>
    <w:rsid w:val="00045D17"/>
    <w:rsid w:val="000505BB"/>
    <w:rsid w:val="00051744"/>
    <w:rsid w:val="00052733"/>
    <w:rsid w:val="00052DE2"/>
    <w:rsid w:val="00054E3D"/>
    <w:rsid w:val="000563AB"/>
    <w:rsid w:val="00057CF9"/>
    <w:rsid w:val="0006015C"/>
    <w:rsid w:val="00060187"/>
    <w:rsid w:val="00061670"/>
    <w:rsid w:val="00071197"/>
    <w:rsid w:val="00072674"/>
    <w:rsid w:val="00074DA8"/>
    <w:rsid w:val="00075C33"/>
    <w:rsid w:val="00083084"/>
    <w:rsid w:val="00083AB8"/>
    <w:rsid w:val="00090C5A"/>
    <w:rsid w:val="00094562"/>
    <w:rsid w:val="000A3BC3"/>
    <w:rsid w:val="000A5186"/>
    <w:rsid w:val="000B622C"/>
    <w:rsid w:val="000C3654"/>
    <w:rsid w:val="000C452E"/>
    <w:rsid w:val="000E2939"/>
    <w:rsid w:val="000E639E"/>
    <w:rsid w:val="000F2684"/>
    <w:rsid w:val="000F2688"/>
    <w:rsid w:val="000F78EC"/>
    <w:rsid w:val="0010052B"/>
    <w:rsid w:val="0011176B"/>
    <w:rsid w:val="00113596"/>
    <w:rsid w:val="00114CE0"/>
    <w:rsid w:val="001153A2"/>
    <w:rsid w:val="001169D5"/>
    <w:rsid w:val="00127312"/>
    <w:rsid w:val="001315C0"/>
    <w:rsid w:val="00136A40"/>
    <w:rsid w:val="001429A6"/>
    <w:rsid w:val="00142FB0"/>
    <w:rsid w:val="001501F0"/>
    <w:rsid w:val="0015056D"/>
    <w:rsid w:val="00152424"/>
    <w:rsid w:val="001552C6"/>
    <w:rsid w:val="00160D2A"/>
    <w:rsid w:val="00165F7C"/>
    <w:rsid w:val="00166318"/>
    <w:rsid w:val="0016790E"/>
    <w:rsid w:val="00173E02"/>
    <w:rsid w:val="0017746E"/>
    <w:rsid w:val="0018026A"/>
    <w:rsid w:val="00180F6D"/>
    <w:rsid w:val="00183005"/>
    <w:rsid w:val="00183A2A"/>
    <w:rsid w:val="00185003"/>
    <w:rsid w:val="001905C2"/>
    <w:rsid w:val="001948AD"/>
    <w:rsid w:val="00196DC8"/>
    <w:rsid w:val="001971E8"/>
    <w:rsid w:val="001A12DC"/>
    <w:rsid w:val="001A281F"/>
    <w:rsid w:val="001A36F2"/>
    <w:rsid w:val="001A461F"/>
    <w:rsid w:val="001B306F"/>
    <w:rsid w:val="001B4119"/>
    <w:rsid w:val="001B5C72"/>
    <w:rsid w:val="001C0FF9"/>
    <w:rsid w:val="001C206E"/>
    <w:rsid w:val="001C51DE"/>
    <w:rsid w:val="001C74C9"/>
    <w:rsid w:val="001C7CEE"/>
    <w:rsid w:val="001D0161"/>
    <w:rsid w:val="001D0BB4"/>
    <w:rsid w:val="001D0F91"/>
    <w:rsid w:val="001D284A"/>
    <w:rsid w:val="001D2953"/>
    <w:rsid w:val="001D407C"/>
    <w:rsid w:val="001D461F"/>
    <w:rsid w:val="001D70FD"/>
    <w:rsid w:val="001E2C91"/>
    <w:rsid w:val="001E2DB6"/>
    <w:rsid w:val="001E49C0"/>
    <w:rsid w:val="001E5640"/>
    <w:rsid w:val="001F2C45"/>
    <w:rsid w:val="001F3D10"/>
    <w:rsid w:val="001F76A4"/>
    <w:rsid w:val="002014E5"/>
    <w:rsid w:val="00204473"/>
    <w:rsid w:val="0020493E"/>
    <w:rsid w:val="002113B4"/>
    <w:rsid w:val="0021151E"/>
    <w:rsid w:val="00214732"/>
    <w:rsid w:val="00216CA1"/>
    <w:rsid w:val="00220092"/>
    <w:rsid w:val="0022484E"/>
    <w:rsid w:val="00224C92"/>
    <w:rsid w:val="00225D7D"/>
    <w:rsid w:val="0022677F"/>
    <w:rsid w:val="002274B2"/>
    <w:rsid w:val="0023024E"/>
    <w:rsid w:val="00231B57"/>
    <w:rsid w:val="0023640E"/>
    <w:rsid w:val="00243603"/>
    <w:rsid w:val="00243C18"/>
    <w:rsid w:val="00247522"/>
    <w:rsid w:val="00252449"/>
    <w:rsid w:val="0026001C"/>
    <w:rsid w:val="00261073"/>
    <w:rsid w:val="00262DEE"/>
    <w:rsid w:val="0026701C"/>
    <w:rsid w:val="00267058"/>
    <w:rsid w:val="002678DB"/>
    <w:rsid w:val="0027094B"/>
    <w:rsid w:val="00271701"/>
    <w:rsid w:val="00272F0B"/>
    <w:rsid w:val="00273F64"/>
    <w:rsid w:val="00274B3D"/>
    <w:rsid w:val="002756D8"/>
    <w:rsid w:val="002765A6"/>
    <w:rsid w:val="00276CDE"/>
    <w:rsid w:val="002811F9"/>
    <w:rsid w:val="00282EB4"/>
    <w:rsid w:val="002840E6"/>
    <w:rsid w:val="00284D8B"/>
    <w:rsid w:val="00285B53"/>
    <w:rsid w:val="00290D50"/>
    <w:rsid w:val="00290E50"/>
    <w:rsid w:val="00290FAD"/>
    <w:rsid w:val="00293638"/>
    <w:rsid w:val="002937EB"/>
    <w:rsid w:val="00293F70"/>
    <w:rsid w:val="002954C9"/>
    <w:rsid w:val="00295705"/>
    <w:rsid w:val="00295C32"/>
    <w:rsid w:val="002A0C3B"/>
    <w:rsid w:val="002A43D2"/>
    <w:rsid w:val="002A49EE"/>
    <w:rsid w:val="002A74F6"/>
    <w:rsid w:val="002A7A69"/>
    <w:rsid w:val="002B1194"/>
    <w:rsid w:val="002B224A"/>
    <w:rsid w:val="002B297D"/>
    <w:rsid w:val="002B4318"/>
    <w:rsid w:val="002B76F1"/>
    <w:rsid w:val="002B7D29"/>
    <w:rsid w:val="002C2A08"/>
    <w:rsid w:val="002C2AF6"/>
    <w:rsid w:val="002C41BC"/>
    <w:rsid w:val="002D0540"/>
    <w:rsid w:val="002D07A1"/>
    <w:rsid w:val="002D2A0D"/>
    <w:rsid w:val="002E069C"/>
    <w:rsid w:val="002E6343"/>
    <w:rsid w:val="002E78B8"/>
    <w:rsid w:val="002F049A"/>
    <w:rsid w:val="002F0510"/>
    <w:rsid w:val="002F3365"/>
    <w:rsid w:val="002F3D74"/>
    <w:rsid w:val="002F69C3"/>
    <w:rsid w:val="0030208D"/>
    <w:rsid w:val="003020B5"/>
    <w:rsid w:val="003022D7"/>
    <w:rsid w:val="00304ABE"/>
    <w:rsid w:val="00305A5F"/>
    <w:rsid w:val="00306ED0"/>
    <w:rsid w:val="0031523D"/>
    <w:rsid w:val="00317E43"/>
    <w:rsid w:val="00326758"/>
    <w:rsid w:val="00327679"/>
    <w:rsid w:val="00334F25"/>
    <w:rsid w:val="0033768C"/>
    <w:rsid w:val="00344845"/>
    <w:rsid w:val="003461EF"/>
    <w:rsid w:val="00347432"/>
    <w:rsid w:val="00350170"/>
    <w:rsid w:val="0035537A"/>
    <w:rsid w:val="00356DD0"/>
    <w:rsid w:val="003660FD"/>
    <w:rsid w:val="00366983"/>
    <w:rsid w:val="00367C98"/>
    <w:rsid w:val="00372487"/>
    <w:rsid w:val="00373FED"/>
    <w:rsid w:val="003743B3"/>
    <w:rsid w:val="00374D9D"/>
    <w:rsid w:val="00376580"/>
    <w:rsid w:val="00384332"/>
    <w:rsid w:val="00385766"/>
    <w:rsid w:val="00387CD5"/>
    <w:rsid w:val="0039040A"/>
    <w:rsid w:val="00392AFC"/>
    <w:rsid w:val="00392D69"/>
    <w:rsid w:val="003944EC"/>
    <w:rsid w:val="00394A89"/>
    <w:rsid w:val="003958AF"/>
    <w:rsid w:val="00395E36"/>
    <w:rsid w:val="003A3785"/>
    <w:rsid w:val="003B7B87"/>
    <w:rsid w:val="003C4EC6"/>
    <w:rsid w:val="003C52DC"/>
    <w:rsid w:val="003C6108"/>
    <w:rsid w:val="003C6256"/>
    <w:rsid w:val="003D422A"/>
    <w:rsid w:val="00402D13"/>
    <w:rsid w:val="004061F4"/>
    <w:rsid w:val="00410BF0"/>
    <w:rsid w:val="004121AA"/>
    <w:rsid w:val="00415783"/>
    <w:rsid w:val="00423122"/>
    <w:rsid w:val="00423241"/>
    <w:rsid w:val="0042331E"/>
    <w:rsid w:val="00432969"/>
    <w:rsid w:val="00434524"/>
    <w:rsid w:val="0043559B"/>
    <w:rsid w:val="0043682F"/>
    <w:rsid w:val="00440141"/>
    <w:rsid w:val="00440D74"/>
    <w:rsid w:val="00441286"/>
    <w:rsid w:val="00441ECC"/>
    <w:rsid w:val="00442939"/>
    <w:rsid w:val="004530AE"/>
    <w:rsid w:val="00455CDA"/>
    <w:rsid w:val="00456927"/>
    <w:rsid w:val="00461819"/>
    <w:rsid w:val="004623AC"/>
    <w:rsid w:val="00464D35"/>
    <w:rsid w:val="00474D11"/>
    <w:rsid w:val="00475504"/>
    <w:rsid w:val="00480812"/>
    <w:rsid w:val="00481829"/>
    <w:rsid w:val="00481BE9"/>
    <w:rsid w:val="0048530A"/>
    <w:rsid w:val="00486402"/>
    <w:rsid w:val="00486ED4"/>
    <w:rsid w:val="00492EE9"/>
    <w:rsid w:val="00492FD6"/>
    <w:rsid w:val="00493773"/>
    <w:rsid w:val="00495B39"/>
    <w:rsid w:val="004A2C60"/>
    <w:rsid w:val="004A3822"/>
    <w:rsid w:val="004A498B"/>
    <w:rsid w:val="004A5626"/>
    <w:rsid w:val="004A5A47"/>
    <w:rsid w:val="004A7311"/>
    <w:rsid w:val="004B19A7"/>
    <w:rsid w:val="004B32D2"/>
    <w:rsid w:val="004B40AF"/>
    <w:rsid w:val="004C09F2"/>
    <w:rsid w:val="004C1254"/>
    <w:rsid w:val="004C1716"/>
    <w:rsid w:val="004C6C23"/>
    <w:rsid w:val="004D4C2B"/>
    <w:rsid w:val="004F2565"/>
    <w:rsid w:val="004F3F6F"/>
    <w:rsid w:val="004F4613"/>
    <w:rsid w:val="004F46AC"/>
    <w:rsid w:val="004F7C0A"/>
    <w:rsid w:val="00505A6D"/>
    <w:rsid w:val="00507949"/>
    <w:rsid w:val="005107B8"/>
    <w:rsid w:val="00514660"/>
    <w:rsid w:val="00514711"/>
    <w:rsid w:val="0052245D"/>
    <w:rsid w:val="00530004"/>
    <w:rsid w:val="0053083B"/>
    <w:rsid w:val="00536C34"/>
    <w:rsid w:val="00541C41"/>
    <w:rsid w:val="005466BD"/>
    <w:rsid w:val="0054727B"/>
    <w:rsid w:val="0055314F"/>
    <w:rsid w:val="00555DA5"/>
    <w:rsid w:val="0055729E"/>
    <w:rsid w:val="00561454"/>
    <w:rsid w:val="005623B3"/>
    <w:rsid w:val="00573D58"/>
    <w:rsid w:val="00576FB9"/>
    <w:rsid w:val="00581A1E"/>
    <w:rsid w:val="00582863"/>
    <w:rsid w:val="0058419A"/>
    <w:rsid w:val="00584463"/>
    <w:rsid w:val="005848D6"/>
    <w:rsid w:val="005861A6"/>
    <w:rsid w:val="00586F78"/>
    <w:rsid w:val="00587DFD"/>
    <w:rsid w:val="00594EE2"/>
    <w:rsid w:val="00596EF9"/>
    <w:rsid w:val="005A0982"/>
    <w:rsid w:val="005A0F3B"/>
    <w:rsid w:val="005A4884"/>
    <w:rsid w:val="005A5D64"/>
    <w:rsid w:val="005A70F8"/>
    <w:rsid w:val="005A7DE1"/>
    <w:rsid w:val="005B38C8"/>
    <w:rsid w:val="005B39D3"/>
    <w:rsid w:val="005B4948"/>
    <w:rsid w:val="005B56A8"/>
    <w:rsid w:val="005B7C35"/>
    <w:rsid w:val="005C290A"/>
    <w:rsid w:val="005C2940"/>
    <w:rsid w:val="005C2BFC"/>
    <w:rsid w:val="005C391C"/>
    <w:rsid w:val="005D0DC0"/>
    <w:rsid w:val="005D4959"/>
    <w:rsid w:val="005D4EDB"/>
    <w:rsid w:val="005D5063"/>
    <w:rsid w:val="005E0077"/>
    <w:rsid w:val="005E2EBD"/>
    <w:rsid w:val="005E4E9D"/>
    <w:rsid w:val="005F1480"/>
    <w:rsid w:val="005F1A2B"/>
    <w:rsid w:val="005F1B26"/>
    <w:rsid w:val="005F3991"/>
    <w:rsid w:val="00601827"/>
    <w:rsid w:val="006030D0"/>
    <w:rsid w:val="00604AD4"/>
    <w:rsid w:val="00604B5C"/>
    <w:rsid w:val="00615D88"/>
    <w:rsid w:val="00621532"/>
    <w:rsid w:val="00622D9B"/>
    <w:rsid w:val="00626AEC"/>
    <w:rsid w:val="0063498E"/>
    <w:rsid w:val="00634E13"/>
    <w:rsid w:val="00637710"/>
    <w:rsid w:val="00641154"/>
    <w:rsid w:val="00651544"/>
    <w:rsid w:val="006522B3"/>
    <w:rsid w:val="00653FBE"/>
    <w:rsid w:val="00655F27"/>
    <w:rsid w:val="00660B74"/>
    <w:rsid w:val="00661329"/>
    <w:rsid w:val="006616A2"/>
    <w:rsid w:val="00661CA9"/>
    <w:rsid w:val="006627A7"/>
    <w:rsid w:val="00665693"/>
    <w:rsid w:val="00666999"/>
    <w:rsid w:val="006676D5"/>
    <w:rsid w:val="00676EE5"/>
    <w:rsid w:val="006822CC"/>
    <w:rsid w:val="0068287D"/>
    <w:rsid w:val="00685107"/>
    <w:rsid w:val="00685298"/>
    <w:rsid w:val="0068604C"/>
    <w:rsid w:val="006873BA"/>
    <w:rsid w:val="006912A5"/>
    <w:rsid w:val="0069381F"/>
    <w:rsid w:val="0069634D"/>
    <w:rsid w:val="006A159D"/>
    <w:rsid w:val="006A5CB7"/>
    <w:rsid w:val="006B5CD6"/>
    <w:rsid w:val="006C102C"/>
    <w:rsid w:val="006C3FCC"/>
    <w:rsid w:val="006C44E1"/>
    <w:rsid w:val="006C69D3"/>
    <w:rsid w:val="006C7246"/>
    <w:rsid w:val="006C74CE"/>
    <w:rsid w:val="006D4147"/>
    <w:rsid w:val="006D6D09"/>
    <w:rsid w:val="006E09DE"/>
    <w:rsid w:val="006E453E"/>
    <w:rsid w:val="006F09E8"/>
    <w:rsid w:val="006F5525"/>
    <w:rsid w:val="007010FB"/>
    <w:rsid w:val="00701A46"/>
    <w:rsid w:val="00702D9F"/>
    <w:rsid w:val="00706876"/>
    <w:rsid w:val="007117A5"/>
    <w:rsid w:val="00712EF1"/>
    <w:rsid w:val="00715C75"/>
    <w:rsid w:val="00717B1B"/>
    <w:rsid w:val="0072229E"/>
    <w:rsid w:val="007229AA"/>
    <w:rsid w:val="00723080"/>
    <w:rsid w:val="0072498E"/>
    <w:rsid w:val="00725A09"/>
    <w:rsid w:val="00725F5D"/>
    <w:rsid w:val="00727237"/>
    <w:rsid w:val="007471D6"/>
    <w:rsid w:val="00747257"/>
    <w:rsid w:val="00753085"/>
    <w:rsid w:val="00760581"/>
    <w:rsid w:val="00764EF4"/>
    <w:rsid w:val="007702B5"/>
    <w:rsid w:val="00770FFF"/>
    <w:rsid w:val="007774E5"/>
    <w:rsid w:val="00787DDD"/>
    <w:rsid w:val="00790648"/>
    <w:rsid w:val="007956C9"/>
    <w:rsid w:val="007B23B6"/>
    <w:rsid w:val="007B4877"/>
    <w:rsid w:val="007B6FD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1AD9"/>
    <w:rsid w:val="0082263A"/>
    <w:rsid w:val="00827843"/>
    <w:rsid w:val="00833630"/>
    <w:rsid w:val="008343E7"/>
    <w:rsid w:val="0083521F"/>
    <w:rsid w:val="00853027"/>
    <w:rsid w:val="0085321D"/>
    <w:rsid w:val="0085512F"/>
    <w:rsid w:val="0085751D"/>
    <w:rsid w:val="00857CB1"/>
    <w:rsid w:val="00860D79"/>
    <w:rsid w:val="008612C8"/>
    <w:rsid w:val="00870360"/>
    <w:rsid w:val="008707DA"/>
    <w:rsid w:val="00873439"/>
    <w:rsid w:val="00875686"/>
    <w:rsid w:val="008778EF"/>
    <w:rsid w:val="0088597F"/>
    <w:rsid w:val="00887553"/>
    <w:rsid w:val="008913B9"/>
    <w:rsid w:val="008B22B1"/>
    <w:rsid w:val="008B39F3"/>
    <w:rsid w:val="008B7B1F"/>
    <w:rsid w:val="008C09D1"/>
    <w:rsid w:val="008C0A0C"/>
    <w:rsid w:val="008C40B5"/>
    <w:rsid w:val="008C4982"/>
    <w:rsid w:val="008C5432"/>
    <w:rsid w:val="008C7A78"/>
    <w:rsid w:val="008D1EA2"/>
    <w:rsid w:val="008D52AF"/>
    <w:rsid w:val="008E3ED7"/>
    <w:rsid w:val="008E4109"/>
    <w:rsid w:val="008E5749"/>
    <w:rsid w:val="008E6EC3"/>
    <w:rsid w:val="008E704D"/>
    <w:rsid w:val="008F0135"/>
    <w:rsid w:val="008F29AC"/>
    <w:rsid w:val="008F370C"/>
    <w:rsid w:val="008F53EF"/>
    <w:rsid w:val="008F78B3"/>
    <w:rsid w:val="009020BE"/>
    <w:rsid w:val="00910A68"/>
    <w:rsid w:val="0091264C"/>
    <w:rsid w:val="00914E84"/>
    <w:rsid w:val="00914F3E"/>
    <w:rsid w:val="0091504C"/>
    <w:rsid w:val="00917324"/>
    <w:rsid w:val="00917A43"/>
    <w:rsid w:val="00917AED"/>
    <w:rsid w:val="00921435"/>
    <w:rsid w:val="00923EFF"/>
    <w:rsid w:val="00925679"/>
    <w:rsid w:val="00925D84"/>
    <w:rsid w:val="009304D0"/>
    <w:rsid w:val="00931430"/>
    <w:rsid w:val="0093491F"/>
    <w:rsid w:val="00934C54"/>
    <w:rsid w:val="00935381"/>
    <w:rsid w:val="00941A3E"/>
    <w:rsid w:val="00944B05"/>
    <w:rsid w:val="009468CB"/>
    <w:rsid w:val="00951EF1"/>
    <w:rsid w:val="00956A60"/>
    <w:rsid w:val="00956BB9"/>
    <w:rsid w:val="0097715C"/>
    <w:rsid w:val="00982A27"/>
    <w:rsid w:val="00986862"/>
    <w:rsid w:val="00987C48"/>
    <w:rsid w:val="00991762"/>
    <w:rsid w:val="00996CDC"/>
    <w:rsid w:val="009A12DF"/>
    <w:rsid w:val="009A6C48"/>
    <w:rsid w:val="009B1D24"/>
    <w:rsid w:val="009B3A62"/>
    <w:rsid w:val="009B3A9E"/>
    <w:rsid w:val="009B4408"/>
    <w:rsid w:val="009B4E71"/>
    <w:rsid w:val="009B56B6"/>
    <w:rsid w:val="009B61FE"/>
    <w:rsid w:val="009B7A0E"/>
    <w:rsid w:val="009C4D66"/>
    <w:rsid w:val="009C544A"/>
    <w:rsid w:val="009C7A6B"/>
    <w:rsid w:val="009D329B"/>
    <w:rsid w:val="009D33ED"/>
    <w:rsid w:val="009D46E6"/>
    <w:rsid w:val="009D6060"/>
    <w:rsid w:val="009D6649"/>
    <w:rsid w:val="009D6C8B"/>
    <w:rsid w:val="009E0BC2"/>
    <w:rsid w:val="009E1DD3"/>
    <w:rsid w:val="009E312C"/>
    <w:rsid w:val="009E635F"/>
    <w:rsid w:val="009E69AB"/>
    <w:rsid w:val="009F5427"/>
    <w:rsid w:val="00A00341"/>
    <w:rsid w:val="00A00479"/>
    <w:rsid w:val="00A0134E"/>
    <w:rsid w:val="00A05E7F"/>
    <w:rsid w:val="00A1194D"/>
    <w:rsid w:val="00A13426"/>
    <w:rsid w:val="00A13839"/>
    <w:rsid w:val="00A25992"/>
    <w:rsid w:val="00A31D1D"/>
    <w:rsid w:val="00A331E5"/>
    <w:rsid w:val="00A338A8"/>
    <w:rsid w:val="00A358FA"/>
    <w:rsid w:val="00A36CA2"/>
    <w:rsid w:val="00A428FA"/>
    <w:rsid w:val="00A42B6C"/>
    <w:rsid w:val="00A47626"/>
    <w:rsid w:val="00A5053A"/>
    <w:rsid w:val="00A57AEA"/>
    <w:rsid w:val="00A61CB0"/>
    <w:rsid w:val="00A6799C"/>
    <w:rsid w:val="00A67D9A"/>
    <w:rsid w:val="00A67EFD"/>
    <w:rsid w:val="00A67FDF"/>
    <w:rsid w:val="00A72C3F"/>
    <w:rsid w:val="00A73F0F"/>
    <w:rsid w:val="00A75FA8"/>
    <w:rsid w:val="00A81E05"/>
    <w:rsid w:val="00A82BCC"/>
    <w:rsid w:val="00A940E8"/>
    <w:rsid w:val="00A97920"/>
    <w:rsid w:val="00AA1DA7"/>
    <w:rsid w:val="00AA5EBD"/>
    <w:rsid w:val="00AA7448"/>
    <w:rsid w:val="00AA756F"/>
    <w:rsid w:val="00AA77A8"/>
    <w:rsid w:val="00AB26D3"/>
    <w:rsid w:val="00AB2DC4"/>
    <w:rsid w:val="00AB6B4E"/>
    <w:rsid w:val="00AC1E3C"/>
    <w:rsid w:val="00AC33FC"/>
    <w:rsid w:val="00AC42C3"/>
    <w:rsid w:val="00AD48CA"/>
    <w:rsid w:val="00AD698B"/>
    <w:rsid w:val="00AE02E3"/>
    <w:rsid w:val="00AE293C"/>
    <w:rsid w:val="00AE3735"/>
    <w:rsid w:val="00AE51C6"/>
    <w:rsid w:val="00AE5D2C"/>
    <w:rsid w:val="00AE5DB5"/>
    <w:rsid w:val="00AE7101"/>
    <w:rsid w:val="00AF1222"/>
    <w:rsid w:val="00AF60F0"/>
    <w:rsid w:val="00B10AE6"/>
    <w:rsid w:val="00B140A3"/>
    <w:rsid w:val="00B14F71"/>
    <w:rsid w:val="00B16D45"/>
    <w:rsid w:val="00B1764A"/>
    <w:rsid w:val="00B20BAE"/>
    <w:rsid w:val="00B216A6"/>
    <w:rsid w:val="00B266D2"/>
    <w:rsid w:val="00B31636"/>
    <w:rsid w:val="00B34F4E"/>
    <w:rsid w:val="00B3706E"/>
    <w:rsid w:val="00B41628"/>
    <w:rsid w:val="00B45C3A"/>
    <w:rsid w:val="00B502EE"/>
    <w:rsid w:val="00B52740"/>
    <w:rsid w:val="00B54281"/>
    <w:rsid w:val="00B60BC4"/>
    <w:rsid w:val="00B6117A"/>
    <w:rsid w:val="00B6194A"/>
    <w:rsid w:val="00B640E5"/>
    <w:rsid w:val="00B66DAD"/>
    <w:rsid w:val="00B7075A"/>
    <w:rsid w:val="00B74516"/>
    <w:rsid w:val="00B76AEC"/>
    <w:rsid w:val="00B814CB"/>
    <w:rsid w:val="00B86B59"/>
    <w:rsid w:val="00B874B8"/>
    <w:rsid w:val="00B9617D"/>
    <w:rsid w:val="00BB4495"/>
    <w:rsid w:val="00BB5E6C"/>
    <w:rsid w:val="00BB6A5F"/>
    <w:rsid w:val="00BB6C4E"/>
    <w:rsid w:val="00BB7CA4"/>
    <w:rsid w:val="00BC022B"/>
    <w:rsid w:val="00BC455B"/>
    <w:rsid w:val="00BD39C9"/>
    <w:rsid w:val="00BE27D7"/>
    <w:rsid w:val="00BE45BF"/>
    <w:rsid w:val="00BF50AE"/>
    <w:rsid w:val="00BF6527"/>
    <w:rsid w:val="00C03BA9"/>
    <w:rsid w:val="00C0471B"/>
    <w:rsid w:val="00C05617"/>
    <w:rsid w:val="00C11089"/>
    <w:rsid w:val="00C133A3"/>
    <w:rsid w:val="00C14B96"/>
    <w:rsid w:val="00C15B5E"/>
    <w:rsid w:val="00C20466"/>
    <w:rsid w:val="00C34784"/>
    <w:rsid w:val="00C363C4"/>
    <w:rsid w:val="00C365EF"/>
    <w:rsid w:val="00C36633"/>
    <w:rsid w:val="00C43765"/>
    <w:rsid w:val="00C51FDA"/>
    <w:rsid w:val="00C545AA"/>
    <w:rsid w:val="00C565DC"/>
    <w:rsid w:val="00C5687B"/>
    <w:rsid w:val="00C60047"/>
    <w:rsid w:val="00C62CDF"/>
    <w:rsid w:val="00C63771"/>
    <w:rsid w:val="00C63BEA"/>
    <w:rsid w:val="00C63F3A"/>
    <w:rsid w:val="00C75A36"/>
    <w:rsid w:val="00C82007"/>
    <w:rsid w:val="00C91044"/>
    <w:rsid w:val="00C944C2"/>
    <w:rsid w:val="00CA359C"/>
    <w:rsid w:val="00CB2FA2"/>
    <w:rsid w:val="00CD3133"/>
    <w:rsid w:val="00CE1AEA"/>
    <w:rsid w:val="00CE1CB2"/>
    <w:rsid w:val="00CE32CB"/>
    <w:rsid w:val="00CE4EF3"/>
    <w:rsid w:val="00CE724E"/>
    <w:rsid w:val="00CF0344"/>
    <w:rsid w:val="00CF5813"/>
    <w:rsid w:val="00CF7E61"/>
    <w:rsid w:val="00D01554"/>
    <w:rsid w:val="00D0239B"/>
    <w:rsid w:val="00D10DDC"/>
    <w:rsid w:val="00D14203"/>
    <w:rsid w:val="00D1468D"/>
    <w:rsid w:val="00D172F9"/>
    <w:rsid w:val="00D22991"/>
    <w:rsid w:val="00D22C88"/>
    <w:rsid w:val="00D2304F"/>
    <w:rsid w:val="00D23188"/>
    <w:rsid w:val="00D25B82"/>
    <w:rsid w:val="00D27B72"/>
    <w:rsid w:val="00D30AF3"/>
    <w:rsid w:val="00D43403"/>
    <w:rsid w:val="00D451A6"/>
    <w:rsid w:val="00D50DA6"/>
    <w:rsid w:val="00D544FB"/>
    <w:rsid w:val="00D573A3"/>
    <w:rsid w:val="00D610BD"/>
    <w:rsid w:val="00D628E1"/>
    <w:rsid w:val="00D66353"/>
    <w:rsid w:val="00D665B6"/>
    <w:rsid w:val="00D737F9"/>
    <w:rsid w:val="00D75169"/>
    <w:rsid w:val="00D77C23"/>
    <w:rsid w:val="00D82400"/>
    <w:rsid w:val="00D82E9C"/>
    <w:rsid w:val="00D96AAB"/>
    <w:rsid w:val="00D97AFF"/>
    <w:rsid w:val="00DA2753"/>
    <w:rsid w:val="00DA323A"/>
    <w:rsid w:val="00DA44FE"/>
    <w:rsid w:val="00DA4E54"/>
    <w:rsid w:val="00DA77DB"/>
    <w:rsid w:val="00DC1F6C"/>
    <w:rsid w:val="00DC29A3"/>
    <w:rsid w:val="00DC2FF8"/>
    <w:rsid w:val="00DC3343"/>
    <w:rsid w:val="00DC36A6"/>
    <w:rsid w:val="00DC5F70"/>
    <w:rsid w:val="00DD053C"/>
    <w:rsid w:val="00DD05F8"/>
    <w:rsid w:val="00DD195C"/>
    <w:rsid w:val="00DD47F9"/>
    <w:rsid w:val="00DD54CD"/>
    <w:rsid w:val="00DD59BC"/>
    <w:rsid w:val="00DD6689"/>
    <w:rsid w:val="00DE3037"/>
    <w:rsid w:val="00DF344C"/>
    <w:rsid w:val="00DF46B4"/>
    <w:rsid w:val="00DF515C"/>
    <w:rsid w:val="00E00082"/>
    <w:rsid w:val="00E059B1"/>
    <w:rsid w:val="00E06429"/>
    <w:rsid w:val="00E11CED"/>
    <w:rsid w:val="00E13354"/>
    <w:rsid w:val="00E14EF2"/>
    <w:rsid w:val="00E157C5"/>
    <w:rsid w:val="00E1601A"/>
    <w:rsid w:val="00E160EF"/>
    <w:rsid w:val="00E239C4"/>
    <w:rsid w:val="00E242E5"/>
    <w:rsid w:val="00E43160"/>
    <w:rsid w:val="00E50460"/>
    <w:rsid w:val="00E513E1"/>
    <w:rsid w:val="00E57009"/>
    <w:rsid w:val="00E57678"/>
    <w:rsid w:val="00E65B0E"/>
    <w:rsid w:val="00E65E3F"/>
    <w:rsid w:val="00E66219"/>
    <w:rsid w:val="00E662A3"/>
    <w:rsid w:val="00E67789"/>
    <w:rsid w:val="00E73D5B"/>
    <w:rsid w:val="00E7588A"/>
    <w:rsid w:val="00E80AE9"/>
    <w:rsid w:val="00E83374"/>
    <w:rsid w:val="00E873C4"/>
    <w:rsid w:val="00E8773B"/>
    <w:rsid w:val="00E87B6A"/>
    <w:rsid w:val="00E924F4"/>
    <w:rsid w:val="00E94153"/>
    <w:rsid w:val="00E97A2C"/>
    <w:rsid w:val="00EA6D12"/>
    <w:rsid w:val="00EA7FE0"/>
    <w:rsid w:val="00EB0DAE"/>
    <w:rsid w:val="00EB1248"/>
    <w:rsid w:val="00EB3BC0"/>
    <w:rsid w:val="00EB3F11"/>
    <w:rsid w:val="00EB76C6"/>
    <w:rsid w:val="00EB777E"/>
    <w:rsid w:val="00EC4AD2"/>
    <w:rsid w:val="00EC5BAD"/>
    <w:rsid w:val="00EC7F5A"/>
    <w:rsid w:val="00ED0611"/>
    <w:rsid w:val="00ED0DC5"/>
    <w:rsid w:val="00ED156A"/>
    <w:rsid w:val="00ED2B07"/>
    <w:rsid w:val="00ED638F"/>
    <w:rsid w:val="00ED798F"/>
    <w:rsid w:val="00EF1299"/>
    <w:rsid w:val="00F009A0"/>
    <w:rsid w:val="00F0129C"/>
    <w:rsid w:val="00F02D13"/>
    <w:rsid w:val="00F057DF"/>
    <w:rsid w:val="00F10165"/>
    <w:rsid w:val="00F15A25"/>
    <w:rsid w:val="00F1669D"/>
    <w:rsid w:val="00F20919"/>
    <w:rsid w:val="00F312A2"/>
    <w:rsid w:val="00F322AA"/>
    <w:rsid w:val="00F365FC"/>
    <w:rsid w:val="00F36F2D"/>
    <w:rsid w:val="00F3770D"/>
    <w:rsid w:val="00F43DC5"/>
    <w:rsid w:val="00F517A9"/>
    <w:rsid w:val="00F533E7"/>
    <w:rsid w:val="00F55AB4"/>
    <w:rsid w:val="00F56AB9"/>
    <w:rsid w:val="00F60676"/>
    <w:rsid w:val="00F62F0E"/>
    <w:rsid w:val="00F63605"/>
    <w:rsid w:val="00F65873"/>
    <w:rsid w:val="00F66B23"/>
    <w:rsid w:val="00F7692D"/>
    <w:rsid w:val="00F775E8"/>
    <w:rsid w:val="00F8339B"/>
    <w:rsid w:val="00F862C7"/>
    <w:rsid w:val="00F863CF"/>
    <w:rsid w:val="00F94966"/>
    <w:rsid w:val="00F97C4F"/>
    <w:rsid w:val="00FA7EBD"/>
    <w:rsid w:val="00FB019C"/>
    <w:rsid w:val="00FB36C8"/>
    <w:rsid w:val="00FB5C3A"/>
    <w:rsid w:val="00FB6906"/>
    <w:rsid w:val="00FD2E2F"/>
    <w:rsid w:val="00FD47AE"/>
    <w:rsid w:val="00FD59F8"/>
    <w:rsid w:val="00FD5A4A"/>
    <w:rsid w:val="00FE2C40"/>
    <w:rsid w:val="00FE3CB6"/>
    <w:rsid w:val="00FE6646"/>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054E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144704356">
      <w:bodyDiv w:val="1"/>
      <w:marLeft w:val="0"/>
      <w:marRight w:val="0"/>
      <w:marTop w:val="0"/>
      <w:marBottom w:val="0"/>
      <w:divBdr>
        <w:top w:val="none" w:sz="0" w:space="0" w:color="auto"/>
        <w:left w:val="none" w:sz="0" w:space="0" w:color="auto"/>
        <w:bottom w:val="none" w:sz="0" w:space="0" w:color="auto"/>
        <w:right w:val="none" w:sz="0" w:space="0" w:color="auto"/>
      </w:divBdr>
    </w:div>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454984327">
      <w:bodyDiv w:val="1"/>
      <w:marLeft w:val="0"/>
      <w:marRight w:val="0"/>
      <w:marTop w:val="0"/>
      <w:marBottom w:val="0"/>
      <w:divBdr>
        <w:top w:val="none" w:sz="0" w:space="0" w:color="auto"/>
        <w:left w:val="none" w:sz="0" w:space="0" w:color="auto"/>
        <w:bottom w:val="none" w:sz="0" w:space="0" w:color="auto"/>
        <w:right w:val="none" w:sz="0" w:space="0" w:color="auto"/>
      </w:divBdr>
    </w:div>
    <w:div w:id="211308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aribyrnongps.act.edu.au/home" TargetMode="Externa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Year xmlns="b38bb1c8-5c99-4561-a624-a5e6628d94c9" xsi:nil="true"/>
    <Section xmlns="b38bb1c8-5c99-4561-a624-a5e6628d94c9">
      <Value>People resources</Value>
    </Section>
    <Publisheddate xmlns="b38bb1c8-5c99-4561-a624-a5e6628d94c9" xsi:nil="true"/>
    <Relates_x0020_to xmlns="01d31f61-9245-4fcb-8ab0-90be871bbbe7" xsi:nil="true"/>
    <Review_x0020_date xmlns="b38bb1c8-5c99-4561-a624-a5e6628d94c9" xsi:nil="true"/>
    <Relevant_x0020_pages xmlns="b38bb1c8-5c99-4561-a624-a5e6628d94c9">
      <Value>2604</Value>
    </Relevant_x0020_pages>
    <Topic xmlns="b38bb1c8-5c99-4561-a624-a5e6628d94c9" xsi:nil="true"/>
    <School_x0020_level xmlns="01d31f61-9245-4fcb-8ab0-90be871bbbe7" xsi:nil="true"/>
    <Top_x0020_Level_x0020_Headings xmlns="01d31f61-9245-4fcb-8ab0-90be871bbbe7">People resources</Top_x0020_Level_x0020_Headings>
    <Filterbyhyperlink xmlns="b38bb1c8-5c99-4561-a624-a5e6628d94c9">
      <Url xsi:nil="true"/>
      <Description xsi:nil="true"/>
    </Filterbyhyperlink>
    <DocumentType xmlns="b38bb1c8-5c99-4561-a624-a5e6628d94c9" xsi:nil="true"/>
    <Function xmlns="b38bb1c8-5c99-4561-a624-a5e6628d94c9" xsi:nil="true"/>
    <Targeted_x0020_audience xmlns="01d31f61-9245-4fcb-8ab0-90be871bbbe7" xsi:nil="true"/>
    <lcf76f155ced4ddcb4097134ff3c332f xmlns="b38bb1c8-5c99-4561-a624-a5e6628d94c9">
      <Terms xmlns="http://schemas.microsoft.com/office/infopath/2007/PartnerControls"/>
    </lcf76f155ced4ddcb4097134ff3c332f>
    <TaxCatchAll xmlns="01d31f61-9245-4fcb-8ab0-90be871bbbe7" xsi:nil="true"/>
    <Purpose xmlns="b38bb1c8-5c99-4561-a624-a5e6628d94c9" xsi:nil="true"/>
    <To_x0020_be_x0020_deleted xmlns="b38bb1c8-5c99-4561-a624-a5e6628d94c9" xsi:nil="true"/>
    <Newtoplevelheadings xmlns="b38bb1c8-5c99-4561-a624-a5e6628d94c9" xsi:nil="true"/>
    <New2ndlevelheadings xmlns="b38bb1c8-5c99-4561-a624-a5e6628d94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1" ma:contentTypeDescription="Create a new document." ma:contentTypeScope="" ma:versionID="c934415e52faa2f77361b5285d748f72">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48b96b3624560e0e7a9abddaaf26a7c1"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enumeration value="2025"/>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moved" ma:description="Temporary column for the WHSMS documents to be deleted" ma:format="Dropdown" ma:internalName="To_x0020_be_x0020_deleted">
      <xsd:simpleType>
        <xsd:restriction base="dms:Choice">
          <xsd:enumeration value="To be deleted"/>
          <xsd:enumeration value="To be reviewed"/>
          <xsd:enumeration value="To be moved to new intranet"/>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enumeration value="Government business"/>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E-mployment SA"/>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5EB4A8DF-68CC-47C8-B8EC-EF06E373E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44</TotalTime>
  <Pages>9</Pages>
  <Words>3179</Words>
  <Characters>18122</Characters>
  <DocSecurity>0</DocSecurity>
  <Lines>151</Lines>
  <Paragraphs>42</Paragraphs>
  <ScaleCrop>false</ScaleCrop>
  <HeadingPairs>
    <vt:vector size="2" baseType="variant">
      <vt:variant>
        <vt:lpstr>Title</vt:lpstr>
      </vt:variant>
      <vt:variant>
        <vt:i4>1</vt:i4>
      </vt:variant>
    </vt:vector>
  </HeadingPairs>
  <TitlesOfParts>
    <vt:vector size="1" baseType="lpstr">
      <vt:lpstr>Baseline Position Description ASO4</vt:lpstr>
    </vt:vector>
  </TitlesOfParts>
  <LinksUpToDate>false</LinksUpToDate>
  <CharactersWithSpaces>21259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2025-11-24T22:58:00Z</dcterms:created>
  <dcterms:modified xsi:type="dcterms:W3CDTF">2026-07-03T00:07:00Z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0x01010091EF9B66178AFD4EB95FC8028CFC6541</vt:lpwstr>
  </property>
  <property fmtid="{D5CDD505-2E9C-101B-9397-08002B2CF9AE}" pid="17" name="MediaServiceImageTags">
    <vt:lpwstr/>
  </property>
  <property fmtid="{D5CDD505-2E9C-101B-9397-08002B2CF9AE}" pid="18" name="MSIP_Label_2ff45667-9c39-466e-8f21-c8569ec3d487_Enabled">
    <vt:lpwstr>true</vt:lpwstr>
  </property>
  <property fmtid="{D5CDD505-2E9C-101B-9397-08002B2CF9AE}" pid="19" name="MSIP_Label_2ff45667-9c39-466e-8f21-c8569ec3d487_SetDate">
    <vt:lpwstr>2025-11-24T22:58:17Z</vt:lpwstr>
  </property>
  <property fmtid="{D5CDD505-2E9C-101B-9397-08002B2CF9AE}" pid="20" name="MSIP_Label_2ff45667-9c39-466e-8f21-c8569ec3d487_Method">
    <vt:lpwstr>Standard</vt:lpwstr>
  </property>
  <property fmtid="{D5CDD505-2E9C-101B-9397-08002B2CF9AE}" pid="21" name="MSIP_Label_2ff45667-9c39-466e-8f21-c8569ec3d487_Name">
    <vt:lpwstr>OFFICIAL - NO MARKING</vt:lpwstr>
  </property>
  <property fmtid="{D5CDD505-2E9C-101B-9397-08002B2CF9AE}" pid="22" name="MSIP_Label_2ff45667-9c39-466e-8f21-c8569ec3d487_SiteId">
    <vt:lpwstr>f1d4a832-6c21-4475-9bf4-8cc7e9044a29</vt:lpwstr>
  </property>
  <property fmtid="{D5CDD505-2E9C-101B-9397-08002B2CF9AE}" pid="23" name="MSIP_Label_2ff45667-9c39-466e-8f21-c8569ec3d487_ActionId">
    <vt:lpwstr>be164800-d1ee-4541-9a3a-a79ce2d5c11f</vt:lpwstr>
  </property>
  <property fmtid="{D5CDD505-2E9C-101B-9397-08002B2CF9AE}" pid="24" name="MSIP_Label_2ff45667-9c39-466e-8f21-c8569ec3d487_ContentBits">
    <vt:lpwstr>0</vt:lpwstr>
  </property>
  <property fmtid="{D5CDD505-2E9C-101B-9397-08002B2CF9AE}" pid="25" name="MSIP_Label_2ff45667-9c39-466e-8f21-c8569ec3d487_Tag">
    <vt:lpwstr>10, 3, 0, 1</vt:lpwstr>
  </property>
</Properties>
</file>