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8.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23E93A60"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C10D3B">
        <w:rPr>
          <w:rFonts w:asciiTheme="minorHAnsi" w:hAnsiTheme="minorHAnsi" w:cstheme="minorHAnsi"/>
          <w:b/>
          <w:bCs/>
          <w:sz w:val="24"/>
          <w:szCs w:val="24"/>
        </w:rPr>
        <w:t xml:space="preserve"> </w:t>
      </w:r>
      <w:r w:rsidR="00337B9B">
        <w:rPr>
          <w:rFonts w:asciiTheme="minorHAnsi" w:hAnsiTheme="minorHAnsi" w:cstheme="minorHAnsi"/>
          <w:sz w:val="24"/>
          <w:szCs w:val="24"/>
        </w:rPr>
        <w:t xml:space="preserve">Senior Director, </w:t>
      </w:r>
      <w:r w:rsidR="00496813">
        <w:rPr>
          <w:rFonts w:asciiTheme="minorHAnsi" w:hAnsiTheme="minorHAnsi" w:cstheme="minorHAnsi"/>
          <w:sz w:val="24"/>
          <w:szCs w:val="24"/>
        </w:rPr>
        <w:t xml:space="preserve">Strategic </w:t>
      </w:r>
      <w:r w:rsidR="00FA6409">
        <w:rPr>
          <w:rFonts w:asciiTheme="minorHAnsi" w:hAnsiTheme="minorHAnsi" w:cstheme="minorHAnsi"/>
          <w:sz w:val="24"/>
          <w:szCs w:val="24"/>
        </w:rPr>
        <w:t>Planning Policy Projects</w:t>
      </w:r>
    </w:p>
    <w:p w14:paraId="4305E8C8" w14:textId="0386E093"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C10D3B">
        <w:rPr>
          <w:rFonts w:asciiTheme="minorHAnsi" w:hAnsiTheme="minorHAnsi" w:cstheme="minorHAnsi"/>
          <w:b/>
          <w:bCs/>
          <w:sz w:val="24"/>
          <w:szCs w:val="24"/>
        </w:rPr>
        <w:t xml:space="preserve"> </w:t>
      </w:r>
      <w:r w:rsidR="00337B9B">
        <w:rPr>
          <w:rFonts w:asciiTheme="minorHAnsi" w:hAnsiTheme="minorHAnsi" w:cstheme="minorHAnsi"/>
          <w:sz w:val="24"/>
          <w:szCs w:val="24"/>
        </w:rPr>
        <w:t>Senior Officer Grade A (SOGA)</w:t>
      </w:r>
    </w:p>
    <w:p w14:paraId="6C70E4F9" w14:textId="57A74C54"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314D49">
        <w:rPr>
          <w:rFonts w:asciiTheme="minorHAnsi" w:hAnsiTheme="minorHAnsi" w:cstheme="minorHAnsi"/>
          <w:b/>
          <w:bCs/>
          <w:sz w:val="24"/>
          <w:szCs w:val="24"/>
        </w:rPr>
        <w:t xml:space="preserve"> </w:t>
      </w:r>
      <w:r w:rsidR="00857309" w:rsidRPr="00857309">
        <w:rPr>
          <w:rFonts w:asciiTheme="minorHAnsi" w:hAnsiTheme="minorHAnsi" w:cstheme="minorHAnsi"/>
          <w:sz w:val="24"/>
          <w:szCs w:val="24"/>
        </w:rPr>
        <w:t>P</w:t>
      </w:r>
      <w:r w:rsidR="00FA6409">
        <w:rPr>
          <w:rFonts w:asciiTheme="minorHAnsi" w:hAnsiTheme="minorHAnsi" w:cstheme="minorHAnsi"/>
          <w:sz w:val="24"/>
          <w:szCs w:val="24"/>
        </w:rPr>
        <w:t>51076</w:t>
      </w:r>
    </w:p>
    <w:p w14:paraId="6A6794A4" w14:textId="52E28F86" w:rsidR="00565312" w:rsidRPr="0044768B" w:rsidRDefault="00765C76" w:rsidP="00237B8C">
      <w:pPr>
        <w:pStyle w:val="BodyText"/>
        <w:rPr>
          <w:rFonts w:asciiTheme="minorHAnsi" w:hAnsiTheme="minorHAnsi" w:cstheme="minorHAnsi"/>
          <w:b/>
          <w:bCs/>
          <w:sz w:val="24"/>
          <w:szCs w:val="24"/>
        </w:rPr>
      </w:pPr>
      <w:r>
        <w:rPr>
          <w:rFonts w:asciiTheme="minorHAnsi" w:hAnsiTheme="minorHAnsi" w:cstheme="minorHAnsi"/>
          <w:b/>
          <w:bCs/>
          <w:sz w:val="24"/>
          <w:szCs w:val="24"/>
        </w:rPr>
        <w:t>Group</w:t>
      </w:r>
      <w:r w:rsidR="00565312" w:rsidRPr="0044768B">
        <w:rPr>
          <w:rFonts w:asciiTheme="minorHAnsi" w:hAnsiTheme="minorHAnsi" w:cstheme="minorHAnsi"/>
          <w:b/>
          <w:bCs/>
          <w:sz w:val="24"/>
          <w:szCs w:val="24"/>
        </w:rPr>
        <w:t>:</w:t>
      </w:r>
      <w:r w:rsidR="00314D49">
        <w:rPr>
          <w:rFonts w:asciiTheme="minorHAnsi" w:hAnsiTheme="minorHAnsi" w:cstheme="minorHAnsi"/>
          <w:b/>
          <w:bCs/>
          <w:sz w:val="24"/>
          <w:szCs w:val="24"/>
        </w:rPr>
        <w:t xml:space="preserve"> </w:t>
      </w:r>
      <w:r w:rsidRPr="00765C76">
        <w:rPr>
          <w:rFonts w:asciiTheme="minorHAnsi" w:hAnsiTheme="minorHAnsi" w:cstheme="minorHAnsi"/>
          <w:sz w:val="24"/>
          <w:szCs w:val="24"/>
        </w:rPr>
        <w:t>Policy, Planning and Built Environment</w:t>
      </w:r>
    </w:p>
    <w:p w14:paraId="2A397434" w14:textId="383764DB" w:rsidR="00237B8C" w:rsidRPr="0044768B"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765C76">
        <w:rPr>
          <w:rFonts w:asciiTheme="minorHAnsi" w:hAnsiTheme="minorHAnsi" w:cstheme="minorHAnsi"/>
          <w:b/>
          <w:bCs/>
          <w:sz w:val="24"/>
          <w:szCs w:val="24"/>
        </w:rPr>
        <w:t xml:space="preserve"> </w:t>
      </w:r>
      <w:r w:rsidR="00496813">
        <w:rPr>
          <w:rFonts w:asciiTheme="minorHAnsi" w:hAnsiTheme="minorHAnsi" w:cstheme="minorHAnsi"/>
          <w:sz w:val="24"/>
          <w:szCs w:val="24"/>
        </w:rPr>
        <w:t xml:space="preserve">Strategic Planning, Transport and Policy </w:t>
      </w:r>
      <w:r w:rsidR="006523E7">
        <w:rPr>
          <w:rFonts w:asciiTheme="minorHAnsi" w:hAnsiTheme="minorHAnsi" w:cstheme="minorHAnsi"/>
          <w:sz w:val="24"/>
          <w:szCs w:val="24"/>
        </w:rPr>
        <w:t>Branch</w:t>
      </w:r>
    </w:p>
    <w:p w14:paraId="4CE27808" w14:textId="3E4D2899"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7F1D0F">
        <w:rPr>
          <w:rFonts w:asciiTheme="minorHAnsi" w:hAnsiTheme="minorHAnsi" w:cstheme="minorHAnsi"/>
          <w:b/>
          <w:bCs/>
          <w:sz w:val="24"/>
          <w:szCs w:val="24"/>
        </w:rPr>
        <w:t xml:space="preserve"> </w:t>
      </w:r>
      <w:r w:rsidR="005203A8" w:rsidRPr="005203A8">
        <w:rPr>
          <w:rFonts w:asciiTheme="minorHAnsi" w:hAnsiTheme="minorHAnsi" w:cstheme="minorHAnsi"/>
          <w:sz w:val="24"/>
          <w:szCs w:val="24"/>
        </w:rPr>
        <w:t>Hybrid Working Arrangements / Dickson ACT</w:t>
      </w:r>
    </w:p>
    <w:p w14:paraId="52300175" w14:textId="04256855"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7F1D0F">
        <w:rPr>
          <w:rFonts w:asciiTheme="minorHAnsi" w:hAnsiTheme="minorHAnsi" w:cstheme="minorHAnsi"/>
          <w:b/>
          <w:bCs/>
          <w:sz w:val="24"/>
          <w:szCs w:val="24"/>
        </w:rPr>
        <w:t xml:space="preserve"> </w:t>
      </w:r>
      <w:r w:rsidR="007F1D0F" w:rsidRPr="00C22E83">
        <w:rPr>
          <w:rFonts w:asciiTheme="minorHAnsi" w:hAnsiTheme="minorHAnsi" w:cstheme="minorHAnsi"/>
          <w:sz w:val="24"/>
          <w:szCs w:val="24"/>
        </w:rPr>
        <w:t>E</w:t>
      </w:r>
      <w:r w:rsidR="00C22E83" w:rsidRPr="00C22E83">
        <w:rPr>
          <w:rFonts w:asciiTheme="minorHAnsi" w:hAnsiTheme="minorHAnsi" w:cstheme="minorHAnsi"/>
          <w:sz w:val="24"/>
          <w:szCs w:val="24"/>
        </w:rPr>
        <w:t>01</w:t>
      </w:r>
      <w:r w:rsidR="00496813">
        <w:rPr>
          <w:rFonts w:asciiTheme="minorHAnsi" w:hAnsiTheme="minorHAnsi" w:cstheme="minorHAnsi"/>
          <w:sz w:val="24"/>
          <w:szCs w:val="24"/>
        </w:rPr>
        <w:t>265</w:t>
      </w:r>
      <w:r w:rsidR="00C22E83">
        <w:rPr>
          <w:rFonts w:asciiTheme="minorHAnsi" w:hAnsiTheme="minorHAnsi" w:cstheme="minorHAnsi"/>
          <w:sz w:val="24"/>
          <w:szCs w:val="24"/>
        </w:rPr>
        <w:t xml:space="preserve">, Executive Branch Manager, </w:t>
      </w:r>
      <w:r w:rsidR="00496813">
        <w:rPr>
          <w:rFonts w:asciiTheme="minorHAnsi" w:hAnsiTheme="minorHAnsi" w:cstheme="minorHAnsi"/>
          <w:sz w:val="24"/>
          <w:szCs w:val="24"/>
        </w:rPr>
        <w:t>Strategic Planning, Transport and Policy</w:t>
      </w:r>
    </w:p>
    <w:p w14:paraId="7F5ABBBD" w14:textId="640E5ED9"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7F1D0F">
        <w:rPr>
          <w:rFonts w:asciiTheme="minorHAnsi" w:hAnsiTheme="minorHAnsi" w:cstheme="minorHAnsi"/>
          <w:b/>
          <w:szCs w:val="24"/>
        </w:rPr>
        <w:t xml:space="preserve"> </w:t>
      </w:r>
      <w:r w:rsidR="00FA6409">
        <w:rPr>
          <w:rFonts w:asciiTheme="minorHAnsi" w:hAnsiTheme="minorHAnsi" w:cstheme="minorHAnsi"/>
          <w:bCs/>
          <w:szCs w:val="24"/>
        </w:rPr>
        <w:t>August</w:t>
      </w:r>
      <w:r w:rsidR="007F1D0F" w:rsidRPr="007F1D0F">
        <w:rPr>
          <w:rFonts w:asciiTheme="minorHAnsi" w:hAnsiTheme="minorHAnsi" w:cstheme="minorHAnsi"/>
          <w:bCs/>
          <w:szCs w:val="24"/>
        </w:rPr>
        <w:t xml:space="preserve"> 2026</w:t>
      </w:r>
    </w:p>
    <w:p w14:paraId="56956709" w14:textId="07465FED"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 xml:space="preserve">on requirements: </w:t>
      </w:r>
      <w:r w:rsidR="005203A8" w:rsidRPr="005203A8">
        <w:rPr>
          <w:rFonts w:asciiTheme="minorHAnsi" w:hAnsiTheme="minorHAnsi" w:cstheme="minorHAnsi"/>
          <w:i/>
          <w:sz w:val="24"/>
          <w:szCs w:val="24"/>
        </w:rPr>
        <w:t>Nil</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D10F5A">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D10F5A">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D10F5A">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D10F5A">
      <w:pPr>
        <w:numPr>
          <w:ilvl w:val="0"/>
          <w:numId w:val="6"/>
        </w:numPr>
        <w:suppressAutoHyphens w:val="0"/>
        <w:spacing w:after="120" w:line="259" w:lineRule="auto"/>
      </w:pPr>
      <w:r w:rsidRPr="0043781D">
        <w:t>Make government services more accessible, transparent and trusted.</w:t>
      </w:r>
    </w:p>
    <w:p w14:paraId="2DC535C0" w14:textId="6266399C" w:rsidR="00031F0F"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27F3C31C" w14:textId="77777777" w:rsidR="0084129E" w:rsidRDefault="0084129E" w:rsidP="0084129E">
      <w:pPr>
        <w:pStyle w:val="BodyText"/>
      </w:pPr>
    </w:p>
    <w:p w14:paraId="4948086F" w14:textId="77777777" w:rsidR="0084129E" w:rsidRPr="0084129E" w:rsidRDefault="0084129E" w:rsidP="0084129E">
      <w:pPr>
        <w:pStyle w:val="BodyText"/>
      </w:pPr>
    </w:p>
    <w:p w14:paraId="354F8F44" w14:textId="76C16C99" w:rsidR="002A43D2" w:rsidRPr="002A43D2" w:rsidRDefault="00C22E83" w:rsidP="00D1138B">
      <w:pPr>
        <w:pStyle w:val="Heading1"/>
        <w:pBdr>
          <w:bottom w:val="single" w:sz="12" w:space="1" w:color="auto"/>
        </w:pBdr>
        <w:spacing w:before="360"/>
        <w:rPr>
          <w:sz w:val="28"/>
        </w:rPr>
      </w:pPr>
      <w:r>
        <w:rPr>
          <w:sz w:val="28"/>
        </w:rPr>
        <w:lastRenderedPageBreak/>
        <w:t>GROUP</w:t>
      </w:r>
      <w:r w:rsidR="002A43D2" w:rsidRPr="002A43D2">
        <w:rPr>
          <w:sz w:val="28"/>
        </w:rPr>
        <w:t xml:space="preserve"> OVERVIEW</w:t>
      </w:r>
    </w:p>
    <w:p w14:paraId="1129634A" w14:textId="77777777" w:rsidR="000A23AF" w:rsidRPr="00D10F5A" w:rsidRDefault="000A23AF" w:rsidP="00D10F5A">
      <w:pPr>
        <w:spacing w:after="120"/>
      </w:pPr>
      <w:r w:rsidRPr="00D10F5A">
        <w:t>The Policy, Planning and Built Environment (PPB) Group has been established to bring together a significant portion of CED’s strategic and legislative policy functions, to enhance the ACT’s Planning, Land, Housing and Development functions, to establish and align transport and land use planning capability and to consolidate our design policy and review capability.</w:t>
      </w:r>
    </w:p>
    <w:p w14:paraId="7BD2C986" w14:textId="77777777" w:rsidR="000A23AF" w:rsidRPr="00D10F5A" w:rsidRDefault="000A23AF" w:rsidP="00D10F5A">
      <w:pPr>
        <w:spacing w:after="120"/>
      </w:pPr>
      <w:r w:rsidRPr="00D10F5A">
        <w:t>The PPB Group consists of the following areas:</w:t>
      </w:r>
    </w:p>
    <w:p w14:paraId="608A09FF" w14:textId="77777777" w:rsidR="000A23AF" w:rsidRPr="00D10F5A" w:rsidRDefault="000A23AF" w:rsidP="00D10F5A">
      <w:pPr>
        <w:numPr>
          <w:ilvl w:val="0"/>
          <w:numId w:val="6"/>
        </w:numPr>
        <w:suppressAutoHyphens w:val="0"/>
        <w:spacing w:after="120" w:line="259" w:lineRule="auto"/>
      </w:pPr>
      <w:r w:rsidRPr="00D10F5A">
        <w:t>Building, Design and Development Branch;</w:t>
      </w:r>
    </w:p>
    <w:p w14:paraId="2AAE6044" w14:textId="77777777" w:rsidR="000A23AF" w:rsidRPr="00D10F5A" w:rsidRDefault="000A23AF" w:rsidP="00D10F5A">
      <w:pPr>
        <w:numPr>
          <w:ilvl w:val="0"/>
          <w:numId w:val="6"/>
        </w:numPr>
        <w:suppressAutoHyphens w:val="0"/>
        <w:spacing w:after="120" w:line="259" w:lineRule="auto"/>
      </w:pPr>
      <w:r w:rsidRPr="00D10F5A">
        <w:t>Homes and Land Supply Branch;</w:t>
      </w:r>
    </w:p>
    <w:p w14:paraId="7EAFE85E" w14:textId="77777777" w:rsidR="000A23AF" w:rsidRPr="00D10F5A" w:rsidRDefault="000A23AF" w:rsidP="00D10F5A">
      <w:pPr>
        <w:numPr>
          <w:ilvl w:val="0"/>
          <w:numId w:val="6"/>
        </w:numPr>
        <w:suppressAutoHyphens w:val="0"/>
        <w:spacing w:after="120" w:line="259" w:lineRule="auto"/>
      </w:pPr>
      <w:r w:rsidRPr="00D10F5A">
        <w:t>Strategic Planning, Transport and Policy Branch; and</w:t>
      </w:r>
    </w:p>
    <w:p w14:paraId="3D724BEB" w14:textId="77777777" w:rsidR="000A23AF" w:rsidRPr="00D10F5A" w:rsidRDefault="000A23AF" w:rsidP="00D10F5A">
      <w:pPr>
        <w:numPr>
          <w:ilvl w:val="0"/>
          <w:numId w:val="6"/>
        </w:numPr>
        <w:suppressAutoHyphens w:val="0"/>
        <w:spacing w:after="120" w:line="259" w:lineRule="auto"/>
      </w:pPr>
      <w:r w:rsidRPr="00D10F5A">
        <w:t>Strategic Policy and Legislation Branch.</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46F9E27C" w14:textId="77777777" w:rsidR="008E7A7F" w:rsidRPr="00496813" w:rsidRDefault="008E7A7F" w:rsidP="00496813">
      <w:pPr>
        <w:suppressAutoHyphens w:val="0"/>
        <w:spacing w:after="0" w:line="300" w:lineRule="atLeast"/>
        <w:rPr>
          <w:rFonts w:asciiTheme="minorHAnsi" w:eastAsia="Source Sans Pro" w:hAnsiTheme="minorHAnsi" w:cstheme="minorHAnsi"/>
          <w:szCs w:val="24"/>
        </w:rPr>
      </w:pPr>
      <w:r w:rsidRPr="00496813">
        <w:rPr>
          <w:rFonts w:asciiTheme="minorHAnsi" w:eastAsia="Source Sans Pro" w:hAnsiTheme="minorHAnsi" w:cstheme="minorHAnsi"/>
          <w:szCs w:val="24"/>
        </w:rPr>
        <w:t>The Strategic Planning, Transport and Policy Branch is responsible for strategic, integrated land use and transport planning to support the Government’s commitment to enable 30,000 homes by 2030 and the delivery of the Minister's Statement of Planning Priorities 2025–2028.</w:t>
      </w:r>
    </w:p>
    <w:p w14:paraId="4E5A657A" w14:textId="77777777" w:rsidR="00496813" w:rsidRDefault="00496813" w:rsidP="00496813">
      <w:pPr>
        <w:suppressAutoHyphens w:val="0"/>
        <w:spacing w:after="0" w:line="300" w:lineRule="atLeast"/>
        <w:rPr>
          <w:rFonts w:asciiTheme="minorHAnsi" w:eastAsia="Source Sans Pro" w:hAnsiTheme="minorHAnsi" w:cstheme="minorHAnsi"/>
          <w:szCs w:val="24"/>
        </w:rPr>
      </w:pPr>
    </w:p>
    <w:p w14:paraId="7B728F67" w14:textId="6CD8A5B8" w:rsidR="008E7A7F" w:rsidRPr="00496813" w:rsidRDefault="008E7A7F" w:rsidP="00496813">
      <w:pPr>
        <w:suppressAutoHyphens w:val="0"/>
        <w:spacing w:after="0" w:line="300" w:lineRule="atLeast"/>
        <w:rPr>
          <w:rFonts w:asciiTheme="minorHAnsi" w:eastAsia="Source Sans Pro" w:hAnsiTheme="minorHAnsi" w:cstheme="minorHAnsi"/>
          <w:szCs w:val="24"/>
        </w:rPr>
      </w:pPr>
      <w:r w:rsidRPr="00496813">
        <w:rPr>
          <w:rFonts w:asciiTheme="minorHAnsi" w:eastAsia="Source Sans Pro" w:hAnsiTheme="minorHAnsi" w:cstheme="minorHAnsi"/>
          <w:szCs w:val="24"/>
        </w:rPr>
        <w:t>The Branch has responsibility for strategic planning policy and advice including delivery of a new Planning and Transport Strategy, supporting increased housing density and diversity in well located areas, through transit-oriented development, and growth in and around centres, and leads delivery of major policy projects including the Southern Gateway and Eastern Broadacre. Initiatives and advice are evidence informed and underpinned by transport modelling and assessment, infrastructure analysis and capacity studies, social infrastructure and employment land analysis, and economic and feasibility analysis.</w:t>
      </w:r>
    </w:p>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25A07C04" w14:textId="26918393" w:rsidR="00847A69" w:rsidRPr="00496813" w:rsidRDefault="00CE41E9" w:rsidP="00496813">
      <w:pPr>
        <w:suppressAutoHyphens w:val="0"/>
        <w:spacing w:after="0" w:line="300" w:lineRule="atLeast"/>
        <w:rPr>
          <w:rFonts w:asciiTheme="minorHAnsi" w:eastAsia="Source Sans Pro" w:hAnsiTheme="minorHAnsi" w:cstheme="minorHAnsi"/>
          <w:szCs w:val="24"/>
        </w:rPr>
      </w:pPr>
      <w:r w:rsidRPr="00A86097">
        <w:rPr>
          <w:rFonts w:asciiTheme="minorHAnsi" w:eastAsia="Source Sans Pro" w:hAnsiTheme="minorHAnsi" w:cstheme="minorHAnsi"/>
          <w:szCs w:val="24"/>
        </w:rPr>
        <w:t xml:space="preserve">The Senior Director </w:t>
      </w:r>
      <w:r w:rsidR="00425011" w:rsidRPr="00A86097">
        <w:rPr>
          <w:rFonts w:asciiTheme="minorHAnsi" w:eastAsia="Source Sans Pro" w:hAnsiTheme="minorHAnsi" w:cstheme="minorHAnsi"/>
          <w:szCs w:val="24"/>
        </w:rPr>
        <w:t xml:space="preserve">will </w:t>
      </w:r>
      <w:r w:rsidR="001F34DF" w:rsidRPr="00A86097">
        <w:rPr>
          <w:rFonts w:asciiTheme="minorHAnsi" w:eastAsia="Source Sans Pro" w:hAnsiTheme="minorHAnsi" w:cstheme="minorHAnsi"/>
          <w:szCs w:val="24"/>
        </w:rPr>
        <w:t xml:space="preserve">provide </w:t>
      </w:r>
      <w:r w:rsidR="00847A69" w:rsidRPr="00A86097">
        <w:rPr>
          <w:rFonts w:asciiTheme="minorHAnsi" w:eastAsia="Source Sans Pro" w:hAnsiTheme="minorHAnsi" w:cstheme="minorHAnsi"/>
          <w:szCs w:val="24"/>
        </w:rPr>
        <w:t>strategic leadership within an integrated land-use and transport planning</w:t>
      </w:r>
      <w:r w:rsidR="00E91FE8" w:rsidRPr="00A86097">
        <w:rPr>
          <w:rFonts w:asciiTheme="minorHAnsi" w:eastAsia="Source Sans Pro" w:hAnsiTheme="minorHAnsi" w:cstheme="minorHAnsi"/>
          <w:szCs w:val="24"/>
        </w:rPr>
        <w:t xml:space="preserve"> and policy</w:t>
      </w:r>
      <w:r w:rsidR="00847A69" w:rsidRPr="00A86097">
        <w:rPr>
          <w:rFonts w:asciiTheme="minorHAnsi" w:eastAsia="Source Sans Pro" w:hAnsiTheme="minorHAnsi" w:cstheme="minorHAnsi"/>
          <w:szCs w:val="24"/>
        </w:rPr>
        <w:t xml:space="preserve"> function.</w:t>
      </w:r>
      <w:r w:rsidR="00A86097" w:rsidRPr="00A86097">
        <w:rPr>
          <w:rFonts w:asciiTheme="minorHAnsi" w:eastAsia="Source Sans Pro" w:hAnsiTheme="minorHAnsi" w:cstheme="minorHAnsi"/>
          <w:szCs w:val="24"/>
        </w:rPr>
        <w:t xml:space="preserve"> </w:t>
      </w:r>
      <w:proofErr w:type="gramStart"/>
      <w:r w:rsidR="00532B1E" w:rsidRPr="00A86097">
        <w:rPr>
          <w:rFonts w:asciiTheme="minorHAnsi" w:eastAsia="Source Sans Pro" w:hAnsiTheme="minorHAnsi" w:cstheme="minorHAnsi"/>
          <w:szCs w:val="24"/>
        </w:rPr>
        <w:t>The</w:t>
      </w:r>
      <w:proofErr w:type="gramEnd"/>
      <w:r w:rsidR="00532B1E" w:rsidRPr="00A86097">
        <w:rPr>
          <w:rFonts w:asciiTheme="minorHAnsi" w:eastAsia="Source Sans Pro" w:hAnsiTheme="minorHAnsi" w:cstheme="minorHAnsi"/>
          <w:szCs w:val="24"/>
        </w:rPr>
        <w:t xml:space="preserve"> role ensures high-quality analysis, strong cross-government collaboration, and effective project delivery to support coordinated, long-term </w:t>
      </w:r>
      <w:r w:rsidR="007834CD" w:rsidRPr="00A86097">
        <w:rPr>
          <w:rFonts w:asciiTheme="minorHAnsi" w:eastAsia="Source Sans Pro" w:hAnsiTheme="minorHAnsi" w:cstheme="minorHAnsi"/>
          <w:szCs w:val="24"/>
        </w:rPr>
        <w:t xml:space="preserve">integrated </w:t>
      </w:r>
      <w:r w:rsidR="005A0489" w:rsidRPr="00A86097">
        <w:rPr>
          <w:rFonts w:asciiTheme="minorHAnsi" w:eastAsia="Source Sans Pro" w:hAnsiTheme="minorHAnsi" w:cstheme="minorHAnsi"/>
          <w:szCs w:val="24"/>
        </w:rPr>
        <w:t xml:space="preserve">land-use and transport </w:t>
      </w:r>
      <w:r w:rsidR="00532B1E" w:rsidRPr="00A86097">
        <w:rPr>
          <w:rFonts w:asciiTheme="minorHAnsi" w:eastAsia="Source Sans Pro" w:hAnsiTheme="minorHAnsi" w:cstheme="minorHAnsi"/>
          <w:szCs w:val="24"/>
        </w:rPr>
        <w:t>planning outcomes for the ACT.</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21FE6F24" w14:textId="77777777" w:rsidR="003B5859" w:rsidRPr="00496813" w:rsidRDefault="003B5859" w:rsidP="003B5859">
      <w:pPr>
        <w:pStyle w:val="DotPoint"/>
        <w:numPr>
          <w:ilvl w:val="0"/>
          <w:numId w:val="0"/>
        </w:numPr>
        <w:spacing w:before="120" w:line="276" w:lineRule="auto"/>
        <w:ind w:left="360" w:hanging="360"/>
        <w:rPr>
          <w:rFonts w:asciiTheme="minorHAnsi" w:hAnsiTheme="minorHAnsi" w:cstheme="minorHAnsi"/>
        </w:rPr>
      </w:pPr>
      <w:r w:rsidRPr="00496813">
        <w:rPr>
          <w:rFonts w:asciiTheme="minorHAnsi" w:hAnsiTheme="minorHAnsi" w:cstheme="minorHAnsi"/>
        </w:rPr>
        <w:t>The primary responsibilities for this position are to:</w:t>
      </w:r>
    </w:p>
    <w:p w14:paraId="6FBEDC1B" w14:textId="77777777" w:rsidR="00FA6409" w:rsidRPr="00FA6409" w:rsidRDefault="00FA6409" w:rsidP="00FA6409">
      <w:pPr>
        <w:pStyle w:val="DotPoint"/>
        <w:numPr>
          <w:ilvl w:val="0"/>
          <w:numId w:val="7"/>
        </w:numPr>
        <w:spacing w:before="120" w:line="276" w:lineRule="auto"/>
        <w:rPr>
          <w:rFonts w:asciiTheme="minorHAnsi" w:hAnsiTheme="minorHAnsi" w:cstheme="minorHAnsi"/>
        </w:rPr>
      </w:pPr>
      <w:r w:rsidRPr="00FA6409">
        <w:rPr>
          <w:rFonts w:asciiTheme="minorHAnsi" w:hAnsiTheme="minorHAnsi" w:cstheme="minorHAnsi"/>
        </w:rPr>
        <w:t>Lead and manage the strategic land planning, and the development and implementation of planning projects that support delivery of key government priorities including for Eastern Canberra, Western Edge and the Southern Gateway Corridor.</w:t>
      </w:r>
    </w:p>
    <w:p w14:paraId="080EDD44" w14:textId="145677D2" w:rsidR="00FA6409" w:rsidRPr="00FA6409" w:rsidRDefault="00FA6409" w:rsidP="00FA6409">
      <w:pPr>
        <w:pStyle w:val="DotPoint"/>
        <w:numPr>
          <w:ilvl w:val="0"/>
          <w:numId w:val="7"/>
        </w:numPr>
        <w:spacing w:before="120" w:line="276" w:lineRule="auto"/>
        <w:rPr>
          <w:rFonts w:asciiTheme="minorHAnsi" w:hAnsiTheme="minorHAnsi" w:cstheme="minorHAnsi"/>
        </w:rPr>
      </w:pPr>
      <w:r w:rsidRPr="00FA6409">
        <w:rPr>
          <w:rFonts w:asciiTheme="minorHAnsi" w:hAnsiTheme="minorHAnsi" w:cstheme="minorHAnsi"/>
        </w:rPr>
        <w:t xml:space="preserve">Lead and manage the establishment of a strategic governance framework for coordinated infrastructure planning, facilitation, and investment across the Territory to support a </w:t>
      </w:r>
      <w:r w:rsidRPr="00FA6409">
        <w:rPr>
          <w:rFonts w:asciiTheme="minorHAnsi" w:hAnsiTheme="minorHAnsi" w:cstheme="minorHAnsi"/>
        </w:rPr>
        <w:lastRenderedPageBreak/>
        <w:t>pipeline of land supply for housing, employment and community infrastructure to meet Territory growth.</w:t>
      </w:r>
    </w:p>
    <w:p w14:paraId="3D4B2B15" w14:textId="77777777" w:rsidR="00FA6409" w:rsidRPr="00FA6409" w:rsidRDefault="00FA6409" w:rsidP="00FA6409">
      <w:pPr>
        <w:pStyle w:val="DotPoint"/>
        <w:numPr>
          <w:ilvl w:val="0"/>
          <w:numId w:val="7"/>
        </w:numPr>
        <w:spacing w:before="120" w:line="276" w:lineRule="auto"/>
        <w:rPr>
          <w:rFonts w:asciiTheme="minorHAnsi" w:hAnsiTheme="minorHAnsi" w:cstheme="minorHAnsi"/>
        </w:rPr>
      </w:pPr>
      <w:r w:rsidRPr="00FA6409">
        <w:rPr>
          <w:rFonts w:asciiTheme="minorHAnsi" w:hAnsiTheme="minorHAnsi" w:cstheme="minorHAnsi"/>
        </w:rPr>
        <w:t>Manage the teams to deliver multiple, time-critical competing priorities.</w:t>
      </w:r>
    </w:p>
    <w:p w14:paraId="07C09302" w14:textId="77777777" w:rsidR="00FA6409" w:rsidRPr="00FA6409" w:rsidRDefault="00FA6409" w:rsidP="00FA6409">
      <w:pPr>
        <w:pStyle w:val="DotPoint"/>
        <w:numPr>
          <w:ilvl w:val="0"/>
          <w:numId w:val="7"/>
        </w:numPr>
        <w:spacing w:before="120" w:line="276" w:lineRule="auto"/>
        <w:rPr>
          <w:rFonts w:asciiTheme="minorHAnsi" w:hAnsiTheme="minorHAnsi" w:cstheme="minorHAnsi"/>
        </w:rPr>
      </w:pPr>
      <w:r w:rsidRPr="00FA6409">
        <w:rPr>
          <w:rFonts w:asciiTheme="minorHAnsi" w:hAnsiTheme="minorHAnsi" w:cstheme="minorHAnsi"/>
        </w:rPr>
        <w:t>Provide high-level policy advice and prepare complex briefings on contemporary urban planning and land strategy policy, social planning policy and/or economic land planning issues to Senior Executives, Ministers and the Government.</w:t>
      </w:r>
    </w:p>
    <w:p w14:paraId="01D4670E" w14:textId="77777777" w:rsidR="00FA6409" w:rsidRPr="00FA6409" w:rsidRDefault="00FA6409" w:rsidP="00FA6409">
      <w:pPr>
        <w:pStyle w:val="DotPoint"/>
        <w:numPr>
          <w:ilvl w:val="0"/>
          <w:numId w:val="7"/>
        </w:numPr>
        <w:spacing w:before="120" w:line="276" w:lineRule="auto"/>
        <w:rPr>
          <w:rFonts w:asciiTheme="minorHAnsi" w:hAnsiTheme="minorHAnsi" w:cstheme="minorHAnsi"/>
        </w:rPr>
      </w:pPr>
      <w:r w:rsidRPr="00FA6409">
        <w:rPr>
          <w:rFonts w:asciiTheme="minorHAnsi" w:hAnsiTheme="minorHAnsi" w:cstheme="minorHAnsi"/>
        </w:rPr>
        <w:t>Prepare and provide direction to the teams preparing, a range of written correspondence, submissions, reports, briefs and other documentation.</w:t>
      </w:r>
    </w:p>
    <w:p w14:paraId="4C8247D2" w14:textId="77777777" w:rsidR="00FA6409" w:rsidRPr="00FA6409" w:rsidRDefault="00FA6409" w:rsidP="00FA6409">
      <w:pPr>
        <w:pStyle w:val="DotPoint"/>
        <w:numPr>
          <w:ilvl w:val="0"/>
          <w:numId w:val="7"/>
        </w:numPr>
        <w:spacing w:before="120" w:line="276" w:lineRule="auto"/>
        <w:rPr>
          <w:rFonts w:asciiTheme="minorHAnsi" w:hAnsiTheme="minorHAnsi" w:cstheme="minorHAnsi"/>
        </w:rPr>
      </w:pPr>
      <w:r w:rsidRPr="00FA6409">
        <w:rPr>
          <w:rFonts w:asciiTheme="minorHAnsi" w:hAnsiTheme="minorHAnsi" w:cstheme="minorHAnsi"/>
        </w:rPr>
        <w:t xml:space="preserve">Represent the Directorate in communications, consultations and liaison with ACT and Commonwealth government agencies, national forums, community groups and the </w:t>
      </w:r>
      <w:proofErr w:type="gramStart"/>
      <w:r w:rsidRPr="00FA6409">
        <w:rPr>
          <w:rFonts w:asciiTheme="minorHAnsi" w:hAnsiTheme="minorHAnsi" w:cstheme="minorHAnsi"/>
        </w:rPr>
        <w:t>general public</w:t>
      </w:r>
      <w:proofErr w:type="gramEnd"/>
      <w:r w:rsidRPr="00FA6409">
        <w:rPr>
          <w:rFonts w:asciiTheme="minorHAnsi" w:hAnsiTheme="minorHAnsi" w:cstheme="minorHAnsi"/>
        </w:rPr>
        <w:t xml:space="preserve">. </w:t>
      </w:r>
    </w:p>
    <w:p w14:paraId="3D0A24EC" w14:textId="77777777" w:rsidR="00FA6409" w:rsidRPr="00FA6409" w:rsidRDefault="00FA6409" w:rsidP="00FA6409">
      <w:pPr>
        <w:pStyle w:val="DotPoint"/>
        <w:numPr>
          <w:ilvl w:val="0"/>
          <w:numId w:val="7"/>
        </w:numPr>
        <w:spacing w:before="120" w:line="276" w:lineRule="auto"/>
        <w:rPr>
          <w:rFonts w:asciiTheme="minorHAnsi" w:hAnsiTheme="minorHAnsi" w:cstheme="minorHAnsi"/>
        </w:rPr>
      </w:pPr>
      <w:r w:rsidRPr="00FA6409">
        <w:rPr>
          <w:rFonts w:asciiTheme="minorHAnsi" w:hAnsiTheme="minorHAnsi" w:cstheme="minorHAnsi"/>
        </w:rPr>
        <w:t xml:space="preserve">Develop and maintain positive and collaborative working relationships with other teams within the Division, Directorate, other ACT Government directorates and Commonwealth agencies to ensure that all tasks are effectively coordinated and integrated across government. </w:t>
      </w:r>
    </w:p>
    <w:p w14:paraId="49375637" w14:textId="77777777" w:rsidR="00FA6409" w:rsidRPr="00FA6409" w:rsidRDefault="00FA6409" w:rsidP="00FA6409">
      <w:pPr>
        <w:pStyle w:val="DotPoint"/>
        <w:numPr>
          <w:ilvl w:val="0"/>
          <w:numId w:val="7"/>
        </w:numPr>
        <w:spacing w:before="120" w:line="276" w:lineRule="auto"/>
        <w:rPr>
          <w:rFonts w:asciiTheme="minorHAnsi" w:hAnsiTheme="minorHAnsi" w:cstheme="minorHAnsi"/>
        </w:rPr>
      </w:pPr>
      <w:r w:rsidRPr="00FA6409">
        <w:rPr>
          <w:rFonts w:asciiTheme="minorHAnsi" w:hAnsiTheme="minorHAnsi" w:cstheme="minorHAnsi"/>
        </w:rPr>
        <w:t>Input to the Directorate’s key governance operations as needed, including budget development and management, Cabinet processes and human resource management.</w:t>
      </w:r>
    </w:p>
    <w:p w14:paraId="07555587" w14:textId="6AF345B5" w:rsidR="00FA6409" w:rsidRPr="00FA6409" w:rsidRDefault="00FA6409" w:rsidP="00FA6409">
      <w:pPr>
        <w:pStyle w:val="DotPoint"/>
        <w:numPr>
          <w:ilvl w:val="0"/>
          <w:numId w:val="7"/>
        </w:numPr>
        <w:spacing w:before="120" w:line="276" w:lineRule="auto"/>
        <w:rPr>
          <w:rFonts w:asciiTheme="minorHAnsi" w:hAnsiTheme="minorHAnsi" w:cstheme="minorHAnsi"/>
        </w:rPr>
      </w:pPr>
      <w:r w:rsidRPr="00FA6409">
        <w:rPr>
          <w:rFonts w:asciiTheme="minorHAnsi" w:hAnsiTheme="minorHAnsi" w:cstheme="minorHAnsi"/>
        </w:rPr>
        <w:t>Undertake other duties appropriate to this level of classification which contribute to the work of the team and organisation.</w:t>
      </w:r>
    </w:p>
    <w:p w14:paraId="14C1E73B" w14:textId="532ECE7F" w:rsidR="00031F0F" w:rsidRPr="00FA6409" w:rsidRDefault="00FA6409" w:rsidP="00FA6409">
      <w:pPr>
        <w:pStyle w:val="DotPoint"/>
        <w:numPr>
          <w:ilvl w:val="0"/>
          <w:numId w:val="7"/>
        </w:numPr>
        <w:spacing w:before="120" w:line="276" w:lineRule="auto"/>
        <w:rPr>
          <w:rFonts w:asciiTheme="minorHAnsi" w:hAnsiTheme="minorHAnsi" w:cstheme="minorHAnsi"/>
        </w:rPr>
      </w:pPr>
      <w:r w:rsidRPr="00496813">
        <w:rPr>
          <w:rFonts w:asciiTheme="minorHAnsi" w:hAnsiTheme="minorHAnsi" w:cstheme="minorHAnsi"/>
        </w:rPr>
        <w:t xml:space="preserve">This position involves direct supervision of staff. </w:t>
      </w: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496813" w:rsidRDefault="00716314" w:rsidP="00716314">
      <w:pPr>
        <w:rPr>
          <w:rFonts w:asciiTheme="minorHAnsi" w:hAnsiTheme="minorHAnsi" w:cstheme="minorHAnsi"/>
          <w:szCs w:val="24"/>
        </w:rPr>
      </w:pPr>
      <w:r w:rsidRPr="00496813">
        <w:rPr>
          <w:rFonts w:asciiTheme="minorHAnsi" w:hAnsiTheme="minorHAnsi" w:cstheme="minorHAnsi"/>
          <w:szCs w:val="24"/>
        </w:rPr>
        <w:t xml:space="preserve">Provide concise evidence of your </w:t>
      </w:r>
      <w:r w:rsidRPr="00496813">
        <w:rPr>
          <w:rFonts w:asciiTheme="minorHAnsi" w:hAnsiTheme="minorHAnsi" w:cstheme="minorHAnsi"/>
          <w:b/>
          <w:bCs/>
          <w:szCs w:val="24"/>
        </w:rPr>
        <w:t>skills, knowledge and behaviours</w:t>
      </w:r>
      <w:r w:rsidRPr="00496813">
        <w:rPr>
          <w:rFonts w:asciiTheme="minorHAnsi" w:hAnsiTheme="minorHAnsi" w:cstheme="minorHAnsi"/>
          <w:szCs w:val="24"/>
        </w:rPr>
        <w:t xml:space="preserve"> against the duties above and the ACTPS Shared Capability Framework.</w:t>
      </w:r>
    </w:p>
    <w:p w14:paraId="4C5353AF" w14:textId="77777777" w:rsidR="00FA6409" w:rsidRPr="00FA6409" w:rsidRDefault="00FA6409" w:rsidP="00FA6409">
      <w:pPr>
        <w:pStyle w:val="DotPoint"/>
        <w:numPr>
          <w:ilvl w:val="0"/>
          <w:numId w:val="8"/>
        </w:numPr>
        <w:spacing w:before="120" w:after="0" w:line="276" w:lineRule="auto"/>
        <w:rPr>
          <w:rFonts w:asciiTheme="minorHAnsi" w:hAnsiTheme="minorHAnsi" w:cstheme="minorHAnsi"/>
          <w:szCs w:val="24"/>
        </w:rPr>
      </w:pPr>
      <w:bookmarkStart w:id="0" w:name="_Hlk61348055"/>
      <w:r w:rsidRPr="00FA6409">
        <w:rPr>
          <w:rFonts w:asciiTheme="minorHAnsi" w:hAnsiTheme="minorHAnsi" w:cstheme="minorHAnsi"/>
          <w:szCs w:val="24"/>
        </w:rPr>
        <w:t>A strategic thinker with a demonstrated ability to lead and manage the development of contemporary urban planning policy and strategic planning including environmental land planning projects.</w:t>
      </w:r>
    </w:p>
    <w:p w14:paraId="33BE334C" w14:textId="77777777" w:rsidR="00FA6409" w:rsidRPr="00FA6409" w:rsidRDefault="00FA6409" w:rsidP="00FA6409">
      <w:pPr>
        <w:pStyle w:val="DotPoint"/>
        <w:numPr>
          <w:ilvl w:val="0"/>
          <w:numId w:val="8"/>
        </w:numPr>
        <w:spacing w:before="120" w:after="0" w:line="276" w:lineRule="auto"/>
        <w:rPr>
          <w:rFonts w:asciiTheme="minorHAnsi" w:hAnsiTheme="minorHAnsi" w:cstheme="minorHAnsi"/>
          <w:szCs w:val="24"/>
        </w:rPr>
      </w:pPr>
      <w:r w:rsidRPr="00FA6409">
        <w:rPr>
          <w:rFonts w:asciiTheme="minorHAnsi" w:hAnsiTheme="minorHAnsi" w:cstheme="minorHAnsi"/>
          <w:szCs w:val="24"/>
        </w:rPr>
        <w:t>Highly developed leadership and project management skills, involving the ability to plan and deliver a work program within allocated resources and timeframes, managing risks, report on outcomes and develop strategies and work practices to successfully meet the sections’ goals.</w:t>
      </w:r>
    </w:p>
    <w:p w14:paraId="22C2B278" w14:textId="77777777" w:rsidR="00FA6409" w:rsidRPr="00FA6409" w:rsidRDefault="00FA6409" w:rsidP="00FA6409">
      <w:pPr>
        <w:pStyle w:val="DotPoint"/>
        <w:numPr>
          <w:ilvl w:val="0"/>
          <w:numId w:val="8"/>
        </w:numPr>
        <w:spacing w:before="120" w:after="0" w:line="276" w:lineRule="auto"/>
        <w:rPr>
          <w:rFonts w:asciiTheme="minorHAnsi" w:hAnsiTheme="minorHAnsi" w:cstheme="minorHAnsi"/>
          <w:szCs w:val="24"/>
        </w:rPr>
      </w:pPr>
      <w:r w:rsidRPr="00FA6409">
        <w:rPr>
          <w:rFonts w:asciiTheme="minorHAnsi" w:hAnsiTheme="minorHAnsi" w:cstheme="minorHAnsi"/>
          <w:szCs w:val="24"/>
        </w:rPr>
        <w:t>Excellent communication (written and oral), interpersonal, representational and negotiation skills, including demonstrated ability to establish and maintain effective communication and working relationships with internal and external clients.</w:t>
      </w:r>
    </w:p>
    <w:bookmarkEnd w:id="0"/>
    <w:p w14:paraId="7E875DB6" w14:textId="77777777" w:rsidR="00FA6409" w:rsidRPr="00FA6409" w:rsidRDefault="00FA6409" w:rsidP="00FA6409">
      <w:pPr>
        <w:pStyle w:val="DotPoint"/>
        <w:numPr>
          <w:ilvl w:val="0"/>
          <w:numId w:val="8"/>
        </w:numPr>
        <w:spacing w:before="120" w:after="0" w:line="276" w:lineRule="auto"/>
        <w:rPr>
          <w:rFonts w:asciiTheme="minorHAnsi" w:hAnsiTheme="minorHAnsi" w:cstheme="minorHAnsi"/>
          <w:szCs w:val="24"/>
        </w:rPr>
      </w:pPr>
      <w:r w:rsidRPr="00FA6409">
        <w:rPr>
          <w:rFonts w:asciiTheme="minorHAnsi" w:hAnsiTheme="minorHAnsi" w:cstheme="minorHAnsi"/>
          <w:szCs w:val="24"/>
        </w:rPr>
        <w:t>Excellent knowledge of contemporary urban planning and strategic land use policy issues, including environmental land planning particularly in an ACT context.</w:t>
      </w:r>
    </w:p>
    <w:p w14:paraId="37F4FB24" w14:textId="0154B944" w:rsidR="00FA6409" w:rsidRPr="00FA6409" w:rsidRDefault="00FA6409" w:rsidP="00FA6409">
      <w:pPr>
        <w:pStyle w:val="DotPoint"/>
        <w:numPr>
          <w:ilvl w:val="0"/>
          <w:numId w:val="8"/>
        </w:numPr>
        <w:spacing w:before="120" w:after="0" w:line="276" w:lineRule="auto"/>
        <w:rPr>
          <w:rFonts w:asciiTheme="minorHAnsi" w:hAnsiTheme="minorHAnsi" w:cstheme="minorHAnsi"/>
          <w:sz w:val="22"/>
          <w:szCs w:val="22"/>
        </w:rPr>
      </w:pPr>
      <w:r w:rsidRPr="00FA6409">
        <w:rPr>
          <w:rFonts w:asciiTheme="minorHAnsi" w:hAnsiTheme="minorHAnsi" w:cstheme="minorHAnsi"/>
          <w:szCs w:val="24"/>
        </w:rPr>
        <w:t xml:space="preserve">Recent experience at a senior level in the preparation of high-quality policy advice and analysis across a range of </w:t>
      </w:r>
      <w:bookmarkStart w:id="1" w:name="_Hlk64287687"/>
      <w:r w:rsidRPr="00FA6409">
        <w:rPr>
          <w:rFonts w:asciiTheme="minorHAnsi" w:hAnsiTheme="minorHAnsi" w:cstheme="minorHAnsi"/>
          <w:szCs w:val="24"/>
        </w:rPr>
        <w:t>complex and multifaceted strategic policy issues.</w:t>
      </w:r>
      <w:bookmarkEnd w:id="1"/>
    </w:p>
    <w:p w14:paraId="1DA81A1D" w14:textId="247F63E5" w:rsidR="00716314" w:rsidRPr="00496813" w:rsidRDefault="00716314" w:rsidP="00D65C3A">
      <w:pPr>
        <w:pStyle w:val="DotPoint"/>
        <w:numPr>
          <w:ilvl w:val="0"/>
          <w:numId w:val="8"/>
        </w:numPr>
        <w:spacing w:before="120" w:after="0" w:line="276" w:lineRule="auto"/>
        <w:rPr>
          <w:rFonts w:asciiTheme="minorHAnsi" w:hAnsiTheme="minorHAnsi" w:cstheme="minorHAnsi"/>
          <w:szCs w:val="24"/>
        </w:rPr>
      </w:pPr>
      <w:r w:rsidRPr="00496813">
        <w:rPr>
          <w:rFonts w:asciiTheme="minorHAnsi" w:hAnsiTheme="minorHAnsi" w:cstheme="minorHAnsi"/>
          <w:szCs w:val="24"/>
        </w:rPr>
        <w:lastRenderedPageBreak/>
        <w:t>Commitment to ACTPS values, Respect, Integrity, Collaboration, Innovation, and to workplace health, safety and wellbeing.</w:t>
      </w:r>
    </w:p>
    <w:p w14:paraId="3906AC6B" w14:textId="734D3F9D" w:rsidR="009A0130" w:rsidRPr="00496813" w:rsidRDefault="00B255F3" w:rsidP="00A4740F">
      <w:pPr>
        <w:pStyle w:val="Heading1"/>
        <w:pBdr>
          <w:bottom w:val="single" w:sz="12" w:space="1" w:color="auto"/>
        </w:pBdr>
        <w:spacing w:before="360"/>
        <w:rPr>
          <w:rFonts w:asciiTheme="minorHAnsi" w:hAnsiTheme="minorHAnsi" w:cstheme="minorHAnsi"/>
          <w:sz w:val="24"/>
          <w:szCs w:val="24"/>
        </w:rPr>
      </w:pPr>
      <w:r w:rsidRPr="00496813">
        <w:rPr>
          <w:rFonts w:asciiTheme="minorHAnsi" w:hAnsiTheme="minorHAnsi" w:cstheme="minorHAnsi"/>
          <w:sz w:val="24"/>
          <w:szCs w:val="24"/>
        </w:rPr>
        <w:t xml:space="preserve">COMPLIANCE REQUIREMENTS </w:t>
      </w:r>
      <w:r w:rsidR="009A0130" w:rsidRPr="00496813">
        <w:rPr>
          <w:rFonts w:asciiTheme="minorHAnsi" w:hAnsiTheme="minorHAnsi" w:cstheme="minorHAnsi"/>
          <w:sz w:val="24"/>
          <w:szCs w:val="24"/>
        </w:rPr>
        <w:t>/</w:t>
      </w:r>
      <w:r w:rsidRPr="00496813">
        <w:rPr>
          <w:rFonts w:asciiTheme="minorHAnsi" w:hAnsiTheme="minorHAnsi" w:cstheme="minorHAnsi"/>
          <w:sz w:val="24"/>
          <w:szCs w:val="24"/>
        </w:rPr>
        <w:t xml:space="preserve"> QUALIFICATIONS</w:t>
      </w:r>
    </w:p>
    <w:p w14:paraId="5A050D82" w14:textId="4A17F89E" w:rsidR="00505B83" w:rsidRPr="00496813" w:rsidRDefault="00DD2310" w:rsidP="00505B83">
      <w:pPr>
        <w:spacing w:after="120"/>
        <w:rPr>
          <w:rFonts w:asciiTheme="minorHAnsi" w:hAnsiTheme="minorHAnsi" w:cstheme="minorHAnsi"/>
          <w:b/>
          <w:bCs/>
          <w:szCs w:val="24"/>
        </w:rPr>
      </w:pPr>
      <w:r w:rsidRPr="00496813">
        <w:rPr>
          <w:rFonts w:asciiTheme="minorHAnsi" w:hAnsiTheme="minorHAnsi" w:cstheme="minorHAnsi"/>
          <w:b/>
          <w:bCs/>
          <w:szCs w:val="24"/>
        </w:rPr>
        <w:t>Highly Desirable</w:t>
      </w:r>
    </w:p>
    <w:p w14:paraId="7C757959" w14:textId="77777777" w:rsidR="00FA6409" w:rsidRPr="00FA6409" w:rsidRDefault="00FA6409" w:rsidP="00FA6409">
      <w:pPr>
        <w:pStyle w:val="ListParagraph"/>
        <w:numPr>
          <w:ilvl w:val="0"/>
          <w:numId w:val="9"/>
        </w:numPr>
        <w:spacing w:after="120"/>
        <w:ind w:left="714" w:hanging="357"/>
        <w:contextualSpacing w:val="0"/>
        <w:rPr>
          <w:rFonts w:asciiTheme="minorHAnsi" w:hAnsiTheme="minorHAnsi" w:cstheme="minorHAnsi"/>
          <w:szCs w:val="24"/>
        </w:rPr>
      </w:pPr>
      <w:r w:rsidRPr="00FA6409">
        <w:rPr>
          <w:rFonts w:asciiTheme="minorHAnsi" w:hAnsiTheme="minorHAnsi" w:cstheme="minorHAnsi"/>
          <w:szCs w:val="24"/>
        </w:rPr>
        <w:t xml:space="preserve">Tertiary qualifications and experience in strategic land use planning, urban and regional planning and policy, social planning, urban economics, environmental policy or other relevant professional area. </w:t>
      </w:r>
    </w:p>
    <w:p w14:paraId="41BD4025" w14:textId="77777777" w:rsidR="00FA6409" w:rsidRPr="00FA6409" w:rsidRDefault="00FA6409" w:rsidP="00FA6409">
      <w:pPr>
        <w:pStyle w:val="ListParagraph"/>
        <w:numPr>
          <w:ilvl w:val="0"/>
          <w:numId w:val="9"/>
        </w:numPr>
        <w:spacing w:after="120"/>
        <w:ind w:left="714" w:hanging="357"/>
        <w:contextualSpacing w:val="0"/>
        <w:rPr>
          <w:rFonts w:asciiTheme="minorHAnsi" w:hAnsiTheme="minorHAnsi" w:cstheme="minorHAnsi"/>
          <w:szCs w:val="24"/>
        </w:rPr>
      </w:pPr>
      <w:r w:rsidRPr="00FA6409">
        <w:rPr>
          <w:rFonts w:asciiTheme="minorHAnsi" w:hAnsiTheme="minorHAnsi" w:cstheme="minorHAnsi"/>
          <w:szCs w:val="24"/>
        </w:rPr>
        <w:t xml:space="preserve">Extensive experience in managing and leading a team to deliver outcomes in a dynamic and fast-paced environment. </w:t>
      </w:r>
    </w:p>
    <w:p w14:paraId="4DEC473B" w14:textId="06BBD7D6" w:rsidR="00FA6409" w:rsidRPr="00FA6409" w:rsidRDefault="00FA6409" w:rsidP="00FA6409">
      <w:pPr>
        <w:pStyle w:val="ListParagraph"/>
        <w:numPr>
          <w:ilvl w:val="0"/>
          <w:numId w:val="9"/>
        </w:numPr>
        <w:spacing w:after="120"/>
        <w:ind w:left="714" w:hanging="357"/>
        <w:contextualSpacing w:val="0"/>
        <w:rPr>
          <w:rFonts w:asciiTheme="minorHAnsi" w:hAnsiTheme="minorHAnsi" w:cstheme="minorHAnsi"/>
          <w:szCs w:val="24"/>
        </w:rPr>
      </w:pPr>
      <w:r w:rsidRPr="00FA6409">
        <w:rPr>
          <w:rFonts w:asciiTheme="minorHAnsi" w:hAnsiTheme="minorHAnsi" w:cstheme="minorHAnsi"/>
          <w:szCs w:val="24"/>
        </w:rPr>
        <w:t>Holds a relevant planning qualification, or workplace experience which would be eligible for membership with the Planning Institute of Australia.</w:t>
      </w:r>
    </w:p>
    <w:p w14:paraId="3D238BB1" w14:textId="77777777" w:rsidR="00CE49F1" w:rsidRPr="00496813" w:rsidRDefault="00CE49F1" w:rsidP="00CE49F1">
      <w:pPr>
        <w:spacing w:after="120"/>
        <w:rPr>
          <w:rFonts w:asciiTheme="minorHAnsi" w:hAnsiTheme="minorHAnsi" w:cstheme="minorHAnsi"/>
          <w:b/>
          <w:bCs/>
          <w:szCs w:val="24"/>
        </w:rPr>
      </w:pPr>
      <w:r w:rsidRPr="00496813">
        <w:rPr>
          <w:rFonts w:asciiTheme="minorHAnsi" w:hAnsiTheme="minorHAnsi" w:cstheme="minorHAnsi"/>
          <w:b/>
          <w:bCs/>
          <w:szCs w:val="24"/>
        </w:rPr>
        <w:t>Compliance</w:t>
      </w:r>
    </w:p>
    <w:p w14:paraId="6029C2D0" w14:textId="17B2CEE2" w:rsidR="00CE49F1" w:rsidRPr="00496813" w:rsidRDefault="00CE49F1" w:rsidP="00CE49F1">
      <w:pPr>
        <w:pStyle w:val="DotPoint"/>
        <w:numPr>
          <w:ilvl w:val="0"/>
          <w:numId w:val="9"/>
        </w:numPr>
        <w:spacing w:after="0" w:line="276" w:lineRule="auto"/>
        <w:rPr>
          <w:rFonts w:asciiTheme="minorHAnsi" w:eastAsia="Source Sans Pro" w:hAnsiTheme="minorHAnsi" w:cstheme="minorHAnsi"/>
          <w:szCs w:val="24"/>
        </w:rPr>
      </w:pPr>
      <w:r w:rsidRPr="00496813">
        <w:rPr>
          <w:rFonts w:asciiTheme="minorHAnsi" w:hAnsiTheme="minorHAnsi" w:cstheme="minorHAnsi"/>
          <w:szCs w:val="24"/>
        </w:rPr>
        <w:t>Visa holders are eligible to apply for both permanent and temporary roles. Those with eligible visas may be considered for permanent employment, while individuals with temporary residency or limited-duration visas may be offered permanent employment for the duration of their visas.</w:t>
      </w:r>
    </w:p>
    <w:p w14:paraId="5AC3686B" w14:textId="625A5284" w:rsidR="00027998" w:rsidRPr="00496813" w:rsidRDefault="00946FEA" w:rsidP="00D10F5A">
      <w:pPr>
        <w:pStyle w:val="ListParagraph"/>
        <w:numPr>
          <w:ilvl w:val="0"/>
          <w:numId w:val="9"/>
        </w:numPr>
        <w:spacing w:after="120"/>
        <w:ind w:left="714" w:hanging="357"/>
        <w:contextualSpacing w:val="0"/>
        <w:rPr>
          <w:rFonts w:asciiTheme="minorHAnsi" w:hAnsiTheme="minorHAnsi" w:cstheme="minorHAnsi"/>
          <w:szCs w:val="24"/>
        </w:rPr>
      </w:pPr>
      <w:r w:rsidRPr="00496813">
        <w:rPr>
          <w:rFonts w:asciiTheme="minorHAnsi" w:hAnsiTheme="minorHAnsi" w:cstheme="minorHAnsi"/>
          <w:szCs w:val="24"/>
        </w:rPr>
        <w:t xml:space="preserve">This position </w:t>
      </w:r>
      <w:r w:rsidR="00653814" w:rsidRPr="00496813">
        <w:rPr>
          <w:rFonts w:asciiTheme="minorHAnsi" w:hAnsiTheme="minorHAnsi" w:cstheme="minorHAnsi"/>
          <w:szCs w:val="24"/>
        </w:rPr>
        <w:t>does not</w:t>
      </w:r>
      <w:r w:rsidRPr="00496813">
        <w:rPr>
          <w:rFonts w:asciiTheme="minorHAnsi" w:hAnsiTheme="minorHAnsi" w:cstheme="minorHAnsi"/>
          <w:szCs w:val="24"/>
        </w:rPr>
        <w:t xml:space="preserve"> require a Working with Vulnerable People Check.</w:t>
      </w:r>
    </w:p>
    <w:p w14:paraId="04338FFD" w14:textId="465C1454" w:rsidR="00C7738F" w:rsidRPr="00496813" w:rsidRDefault="00EB5781" w:rsidP="00D10F5A">
      <w:pPr>
        <w:pStyle w:val="ListParagraph"/>
        <w:numPr>
          <w:ilvl w:val="0"/>
          <w:numId w:val="9"/>
        </w:numPr>
        <w:spacing w:after="120"/>
        <w:rPr>
          <w:rFonts w:asciiTheme="minorHAnsi" w:hAnsiTheme="minorHAnsi" w:cstheme="minorHAnsi"/>
          <w:szCs w:val="24"/>
        </w:rPr>
      </w:pPr>
      <w:r w:rsidRPr="00496813">
        <w:rPr>
          <w:rFonts w:asciiTheme="minorHAnsi" w:hAnsiTheme="minorHAnsi" w:cstheme="minorHAnsi"/>
          <w:szCs w:val="24"/>
        </w:rPr>
        <w:t xml:space="preserve">This position </w:t>
      </w:r>
      <w:r w:rsidR="00653814" w:rsidRPr="00496813">
        <w:rPr>
          <w:rFonts w:asciiTheme="minorHAnsi" w:hAnsiTheme="minorHAnsi" w:cstheme="minorHAnsi"/>
          <w:szCs w:val="24"/>
        </w:rPr>
        <w:t xml:space="preserve">does not </w:t>
      </w:r>
      <w:r w:rsidRPr="00496813">
        <w:rPr>
          <w:rFonts w:asciiTheme="minorHAnsi" w:hAnsiTheme="minorHAnsi" w:cstheme="minorHAnsi"/>
          <w:szCs w:val="24"/>
        </w:rPr>
        <w:t>require a Security Clearance</w:t>
      </w:r>
      <w:r w:rsidR="00C7738F" w:rsidRPr="00496813">
        <w:rPr>
          <w:rFonts w:asciiTheme="minorHAnsi" w:hAnsiTheme="minorHAnsi" w:cstheme="minorHAnsi"/>
          <w:szCs w:val="24"/>
        </w:rPr>
        <w:t>.</w:t>
      </w:r>
    </w:p>
    <w:p w14:paraId="36B84378" w14:textId="77777777" w:rsidR="00EB5781" w:rsidRPr="00EB5781" w:rsidRDefault="00EB5781" w:rsidP="00EB5781">
      <w:pPr>
        <w:pStyle w:val="ListParagraph"/>
        <w:spacing w:after="120"/>
        <w:ind w:left="714"/>
        <w:contextualSpacing w:val="0"/>
      </w:pP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2E2FEBB0"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A12896">
        <w:rPr>
          <w:rFonts w:asciiTheme="minorHAnsi" w:hAnsiTheme="minorHAnsi" w:cstheme="minorHAnsi"/>
          <w:color w:val="4F81BD" w:themeColor="accent1"/>
          <w:szCs w:val="24"/>
        </w:rPr>
        <w:t>Senior Director</w:t>
      </w:r>
      <w:r w:rsidR="00630D4E" w:rsidRPr="009116C0">
        <w:rPr>
          <w:rFonts w:asciiTheme="minorHAnsi" w:hAnsiTheme="minorHAnsi" w:cstheme="minorHAnsi"/>
          <w:szCs w:val="24"/>
        </w:rPr>
        <w:t xml:space="preserve"> </w:t>
      </w:r>
      <w:r w:rsidRPr="009116C0">
        <w:rPr>
          <w:rFonts w:asciiTheme="minorHAnsi" w:hAnsiTheme="minorHAnsi" w:cstheme="minorHAnsi"/>
          <w:szCs w:val="24"/>
        </w:rPr>
        <w:t>(</w:t>
      </w:r>
      <w:r w:rsidRPr="00857309">
        <w:rPr>
          <w:rFonts w:asciiTheme="minorHAnsi" w:hAnsiTheme="minorHAnsi" w:cstheme="minorHAnsi"/>
          <w:szCs w:val="24"/>
        </w:rPr>
        <w:t xml:space="preserve">position number </w:t>
      </w:r>
      <w:r w:rsidR="00857309" w:rsidRPr="00857309">
        <w:rPr>
          <w:rFonts w:asciiTheme="minorHAnsi" w:hAnsiTheme="minorHAnsi" w:cstheme="minorHAnsi"/>
          <w:color w:val="4F81BD" w:themeColor="accent1"/>
          <w:szCs w:val="24"/>
        </w:rPr>
        <w:t>P</w:t>
      </w:r>
      <w:r w:rsidR="00FA6409">
        <w:rPr>
          <w:rFonts w:asciiTheme="minorHAnsi" w:hAnsiTheme="minorHAnsi" w:cstheme="minorHAnsi"/>
          <w:color w:val="4F81BD" w:themeColor="accent1"/>
          <w:szCs w:val="24"/>
        </w:rPr>
        <w:t>51076</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9213B92" w14:textId="713C9F78" w:rsidR="005B38C8" w:rsidRPr="00A4740F" w:rsidRDefault="007F018A"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826A2F4" w14:textId="5A63D17A" w:rsidR="005B38C8" w:rsidRPr="00A4740F" w:rsidRDefault="007F018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72D6092" w14:textId="2DF7BF9C" w:rsidR="005B38C8" w:rsidRPr="00A4740F" w:rsidRDefault="007F018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A925030" w14:textId="407439C2" w:rsidR="005B38C8" w:rsidRPr="00A4740F" w:rsidRDefault="007F018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4E2F06" w14:textId="225E15DA" w:rsidR="005B38C8" w:rsidRPr="00A4740F" w:rsidRDefault="007F018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2E94CD" w14:textId="538D944D" w:rsidR="005B38C8" w:rsidRPr="00A4740F" w:rsidRDefault="007F018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position in an a</w:t>
            </w:r>
            <w:r w:rsidRPr="00A4740F">
              <w:rPr>
                <w:rFonts w:asciiTheme="minorHAnsi" w:hAnsiTheme="minorHAnsi" w:cstheme="minorHAnsi"/>
                <w:b/>
                <w:i/>
                <w:sz w:val="24"/>
                <w:szCs w:val="24"/>
              </w:rPr>
              <w:t>ctivity based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EF01C4" w14:textId="6044930C"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lastRenderedPageBreak/>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43F3C0" w14:textId="01ED123C"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FCA02FA" w14:textId="213E8305"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ACD0444" w14:textId="6FB5846D" w:rsidR="0057462A"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503B467" w14:textId="03A38CA3" w:rsidR="0057462A"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3CC1596" w14:textId="0848828E"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0FBCE1C" w14:textId="02379A37" w:rsidR="005B38C8" w:rsidRPr="00A4740F" w:rsidRDefault="00FA640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C7259B" w14:textId="0128C0D8"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60A38E" w14:textId="6839F514"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94F398" w14:textId="3826D471"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0C31F60" w14:textId="4EB98C9A"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FCAFA2" w14:textId="77391F79"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7331B4" w14:textId="7B4D7D1B"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718177B" w14:textId="4029A5A2"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FB047EE" w14:textId="34382CDD"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30AF3E2" w14:textId="1787BFB1"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7154DC" w14:textId="7ECE6092"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30FC784" w14:textId="323F0B9E"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19F560A" w14:textId="1557571B"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10E54A5" w14:textId="124CD495"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6DE7BC0" w14:textId="6E87166A"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5A4C5B1" w14:textId="2AF95DDE"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874A6DD" w14:textId="0DFE15A1"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F59DA40" w14:textId="2B965CE5"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D8A8F22" w14:textId="59E906F3"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D9B741" w14:textId="68169332"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9A6F50C" w14:textId="0CBAC1BF"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7BC88871" w:rsidR="005B38C8" w:rsidRPr="00A4740F" w:rsidRDefault="00000000"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Content>
                <w:r w:rsidR="0087247D">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A653426" w14:textId="1B1D2C6F" w:rsidR="005B38C8" w:rsidRPr="00493773" w:rsidRDefault="0087247D"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27BDA89" w14:textId="76311E83" w:rsidR="005B38C8" w:rsidRPr="00493773" w:rsidRDefault="0087247D"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lastRenderedPageBreak/>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B69E69" w14:textId="4046210C" w:rsidR="005B38C8" w:rsidRPr="00493773" w:rsidRDefault="0087247D"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C50AD03" w14:textId="77B1561F" w:rsidR="005B38C8" w:rsidRPr="00493773" w:rsidRDefault="0087247D"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6DFA2A" w14:textId="3AF9562E" w:rsidR="005B38C8" w:rsidRPr="00493773" w:rsidRDefault="00BC0E7F"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D923E47" w14:textId="6968DA0D" w:rsidR="005B38C8" w:rsidRPr="00493773" w:rsidRDefault="00BC0E7F"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618506" w14:textId="773487C5" w:rsidR="008A1B61" w:rsidRPr="005F1B26" w:rsidRDefault="00BC0E7F"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04D18F3" w14:textId="61C52D00" w:rsidR="005B38C8" w:rsidRPr="00493773" w:rsidRDefault="00BC0E7F" w:rsidP="00715C75">
                <w:pPr>
                  <w:pStyle w:val="Tabletext"/>
                  <w:spacing w:before="0" w:after="0"/>
                  <w:jc w:val="center"/>
                  <w:rPr>
                    <w:sz w:val="24"/>
                  </w:rPr>
                </w:pPr>
                <w:r>
                  <w:rPr>
                    <w:sz w:val="24"/>
                    <w:szCs w:val="24"/>
                  </w:rPr>
                  <w:t>Never</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F17698" w14:textId="453E986B" w:rsidR="005B38C8" w:rsidRPr="00493773" w:rsidRDefault="00BC0E7F"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9B3CD" w14:textId="77777777" w:rsidR="00344C9C" w:rsidRDefault="00344C9C" w:rsidP="00456927">
      <w:pPr>
        <w:spacing w:after="0"/>
      </w:pPr>
      <w:r>
        <w:separator/>
      </w:r>
    </w:p>
  </w:endnote>
  <w:endnote w:type="continuationSeparator" w:id="0">
    <w:p w14:paraId="06F37EC0" w14:textId="77777777" w:rsidR="00344C9C" w:rsidRDefault="00344C9C"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37EA0" w14:textId="77777777" w:rsidR="00344C9C" w:rsidRDefault="00344C9C" w:rsidP="00456927">
      <w:pPr>
        <w:spacing w:after="0"/>
      </w:pPr>
      <w:r>
        <w:separator/>
      </w:r>
    </w:p>
  </w:footnote>
  <w:footnote w:type="continuationSeparator" w:id="0">
    <w:p w14:paraId="7065144D" w14:textId="77777777" w:rsidR="00344C9C" w:rsidRDefault="00344C9C"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7E40D7"/>
    <w:multiLevelType w:val="hybridMultilevel"/>
    <w:tmpl w:val="D62AA6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6" w15:restartNumberingAfterBreak="0">
    <w:nsid w:val="46A0343A"/>
    <w:multiLevelType w:val="hybridMultilevel"/>
    <w:tmpl w:val="DFA68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7F73C8"/>
    <w:multiLevelType w:val="hybridMultilevel"/>
    <w:tmpl w:val="33D03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4"/>
  </w:num>
  <w:num w:numId="2" w16cid:durableId="1536960860">
    <w:abstractNumId w:val="5"/>
  </w:num>
  <w:num w:numId="3" w16cid:durableId="38435536">
    <w:abstractNumId w:val="1"/>
  </w:num>
  <w:num w:numId="4" w16cid:durableId="119034905">
    <w:abstractNumId w:val="0"/>
  </w:num>
  <w:num w:numId="5" w16cid:durableId="1172254070">
    <w:abstractNumId w:val="11"/>
  </w:num>
  <w:num w:numId="6" w16cid:durableId="423646233">
    <w:abstractNumId w:val="3"/>
  </w:num>
  <w:num w:numId="7" w16cid:durableId="1255476049">
    <w:abstractNumId w:val="9"/>
  </w:num>
  <w:num w:numId="8" w16cid:durableId="323632453">
    <w:abstractNumId w:val="7"/>
  </w:num>
  <w:num w:numId="9" w16cid:durableId="1728526378">
    <w:abstractNumId w:val="8"/>
  </w:num>
  <w:num w:numId="10" w16cid:durableId="532116892">
    <w:abstractNumId w:val="10"/>
  </w:num>
  <w:num w:numId="11" w16cid:durableId="1390500741">
    <w:abstractNumId w:val="4"/>
  </w:num>
  <w:num w:numId="12" w16cid:durableId="915818179">
    <w:abstractNumId w:val="6"/>
  </w:num>
  <w:num w:numId="13" w16cid:durableId="2078436440">
    <w:abstractNumId w:val="4"/>
  </w:num>
  <w:num w:numId="14" w16cid:durableId="168450340">
    <w:abstractNumId w:val="4"/>
  </w:num>
  <w:num w:numId="15" w16cid:durableId="1314870812">
    <w:abstractNumId w:val="4"/>
  </w:num>
  <w:num w:numId="16" w16cid:durableId="1840467233">
    <w:abstractNumId w:val="2"/>
  </w:num>
  <w:num w:numId="17" w16cid:durableId="60156756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hideSpellingErrors/>
  <w:hideGrammaticalErrors/>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37F6B"/>
    <w:rsid w:val="0004150E"/>
    <w:rsid w:val="00041544"/>
    <w:rsid w:val="00042396"/>
    <w:rsid w:val="000456E0"/>
    <w:rsid w:val="00045D17"/>
    <w:rsid w:val="00061670"/>
    <w:rsid w:val="00066909"/>
    <w:rsid w:val="00074DA8"/>
    <w:rsid w:val="00075C33"/>
    <w:rsid w:val="00083084"/>
    <w:rsid w:val="00090C5A"/>
    <w:rsid w:val="00092BDF"/>
    <w:rsid w:val="00094562"/>
    <w:rsid w:val="0009609E"/>
    <w:rsid w:val="000A0D34"/>
    <w:rsid w:val="000A23AF"/>
    <w:rsid w:val="000A5186"/>
    <w:rsid w:val="000B2FD7"/>
    <w:rsid w:val="000B30C9"/>
    <w:rsid w:val="000B31DE"/>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3165F"/>
    <w:rsid w:val="001459EB"/>
    <w:rsid w:val="001501F0"/>
    <w:rsid w:val="001552C6"/>
    <w:rsid w:val="00160D2A"/>
    <w:rsid w:val="00165E93"/>
    <w:rsid w:val="00166318"/>
    <w:rsid w:val="00167522"/>
    <w:rsid w:val="0016790E"/>
    <w:rsid w:val="00170493"/>
    <w:rsid w:val="00172CB0"/>
    <w:rsid w:val="00176514"/>
    <w:rsid w:val="00180C52"/>
    <w:rsid w:val="00183A2A"/>
    <w:rsid w:val="00183F09"/>
    <w:rsid w:val="00186299"/>
    <w:rsid w:val="00187B8C"/>
    <w:rsid w:val="001910E2"/>
    <w:rsid w:val="00191E48"/>
    <w:rsid w:val="001948AD"/>
    <w:rsid w:val="001A12DC"/>
    <w:rsid w:val="001A1304"/>
    <w:rsid w:val="001B01DC"/>
    <w:rsid w:val="001B1C38"/>
    <w:rsid w:val="001B306F"/>
    <w:rsid w:val="001B48A7"/>
    <w:rsid w:val="001B48AF"/>
    <w:rsid w:val="001C1A3F"/>
    <w:rsid w:val="001C206E"/>
    <w:rsid w:val="001C7A37"/>
    <w:rsid w:val="001C7CEE"/>
    <w:rsid w:val="001D0161"/>
    <w:rsid w:val="001D284A"/>
    <w:rsid w:val="001D285E"/>
    <w:rsid w:val="001D2953"/>
    <w:rsid w:val="001E1FFC"/>
    <w:rsid w:val="001E49C0"/>
    <w:rsid w:val="001E6771"/>
    <w:rsid w:val="001F2C45"/>
    <w:rsid w:val="001F34DF"/>
    <w:rsid w:val="001F76A4"/>
    <w:rsid w:val="002014E5"/>
    <w:rsid w:val="00204473"/>
    <w:rsid w:val="0020493E"/>
    <w:rsid w:val="002064E4"/>
    <w:rsid w:val="002113B4"/>
    <w:rsid w:val="00220092"/>
    <w:rsid w:val="002202DD"/>
    <w:rsid w:val="00220B85"/>
    <w:rsid w:val="00230BBE"/>
    <w:rsid w:val="00231B57"/>
    <w:rsid w:val="002320E8"/>
    <w:rsid w:val="0023640E"/>
    <w:rsid w:val="00236DB5"/>
    <w:rsid w:val="00237B8C"/>
    <w:rsid w:val="0024134A"/>
    <w:rsid w:val="00243603"/>
    <w:rsid w:val="00245538"/>
    <w:rsid w:val="00247247"/>
    <w:rsid w:val="0025092A"/>
    <w:rsid w:val="00252449"/>
    <w:rsid w:val="0026001C"/>
    <w:rsid w:val="00260B76"/>
    <w:rsid w:val="00262DEE"/>
    <w:rsid w:val="0026689B"/>
    <w:rsid w:val="00270759"/>
    <w:rsid w:val="0027094B"/>
    <w:rsid w:val="00271701"/>
    <w:rsid w:val="00272F0B"/>
    <w:rsid w:val="002756D8"/>
    <w:rsid w:val="002840E6"/>
    <w:rsid w:val="00284D8B"/>
    <w:rsid w:val="00285B53"/>
    <w:rsid w:val="00290E50"/>
    <w:rsid w:val="00290FAD"/>
    <w:rsid w:val="00291481"/>
    <w:rsid w:val="00295705"/>
    <w:rsid w:val="002A43D2"/>
    <w:rsid w:val="002A49EE"/>
    <w:rsid w:val="002B029D"/>
    <w:rsid w:val="002B1194"/>
    <w:rsid w:val="002B128F"/>
    <w:rsid w:val="002B288B"/>
    <w:rsid w:val="002B28CC"/>
    <w:rsid w:val="002B297D"/>
    <w:rsid w:val="002B4DD4"/>
    <w:rsid w:val="002C0204"/>
    <w:rsid w:val="002D07CD"/>
    <w:rsid w:val="002D2A0D"/>
    <w:rsid w:val="002E6343"/>
    <w:rsid w:val="002E78B8"/>
    <w:rsid w:val="002F25EB"/>
    <w:rsid w:val="002F69C3"/>
    <w:rsid w:val="0030208D"/>
    <w:rsid w:val="003020B5"/>
    <w:rsid w:val="00314D49"/>
    <w:rsid w:val="0031523D"/>
    <w:rsid w:val="00321863"/>
    <w:rsid w:val="00326758"/>
    <w:rsid w:val="00327679"/>
    <w:rsid w:val="003319BB"/>
    <w:rsid w:val="00334070"/>
    <w:rsid w:val="0033768C"/>
    <w:rsid w:val="00337B9B"/>
    <w:rsid w:val="00344845"/>
    <w:rsid w:val="00344C9C"/>
    <w:rsid w:val="003461EF"/>
    <w:rsid w:val="0035220A"/>
    <w:rsid w:val="00365DA8"/>
    <w:rsid w:val="003660FD"/>
    <w:rsid w:val="00366983"/>
    <w:rsid w:val="00367C98"/>
    <w:rsid w:val="00373FED"/>
    <w:rsid w:val="003743B3"/>
    <w:rsid w:val="003756BD"/>
    <w:rsid w:val="00384332"/>
    <w:rsid w:val="0039040A"/>
    <w:rsid w:val="00390B42"/>
    <w:rsid w:val="00390F2F"/>
    <w:rsid w:val="00392AFC"/>
    <w:rsid w:val="00394A89"/>
    <w:rsid w:val="003957D2"/>
    <w:rsid w:val="00395E36"/>
    <w:rsid w:val="003A3578"/>
    <w:rsid w:val="003A72F4"/>
    <w:rsid w:val="003B5859"/>
    <w:rsid w:val="003B6F4C"/>
    <w:rsid w:val="003C0264"/>
    <w:rsid w:val="003C33DC"/>
    <w:rsid w:val="003C592D"/>
    <w:rsid w:val="003C6256"/>
    <w:rsid w:val="003D3A6F"/>
    <w:rsid w:val="003E531A"/>
    <w:rsid w:val="003F3D5C"/>
    <w:rsid w:val="0040128A"/>
    <w:rsid w:val="00402D13"/>
    <w:rsid w:val="004061F4"/>
    <w:rsid w:val="00410BF0"/>
    <w:rsid w:val="004121AA"/>
    <w:rsid w:val="004128B6"/>
    <w:rsid w:val="00422504"/>
    <w:rsid w:val="0042331E"/>
    <w:rsid w:val="00425011"/>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67A9E"/>
    <w:rsid w:val="00474A22"/>
    <w:rsid w:val="00475504"/>
    <w:rsid w:val="00480812"/>
    <w:rsid w:val="00481829"/>
    <w:rsid w:val="0048530A"/>
    <w:rsid w:val="00490F40"/>
    <w:rsid w:val="00492EE9"/>
    <w:rsid w:val="00493773"/>
    <w:rsid w:val="00495B39"/>
    <w:rsid w:val="00496813"/>
    <w:rsid w:val="004A2C60"/>
    <w:rsid w:val="004A3822"/>
    <w:rsid w:val="004A5A47"/>
    <w:rsid w:val="004A5DB6"/>
    <w:rsid w:val="004B2986"/>
    <w:rsid w:val="004B3190"/>
    <w:rsid w:val="004B32D2"/>
    <w:rsid w:val="004B46E2"/>
    <w:rsid w:val="004C1716"/>
    <w:rsid w:val="004C57F9"/>
    <w:rsid w:val="004D7A09"/>
    <w:rsid w:val="004F6202"/>
    <w:rsid w:val="00505A6D"/>
    <w:rsid w:val="00505B83"/>
    <w:rsid w:val="00507949"/>
    <w:rsid w:val="00510829"/>
    <w:rsid w:val="00514711"/>
    <w:rsid w:val="005203A8"/>
    <w:rsid w:val="0052245D"/>
    <w:rsid w:val="00526413"/>
    <w:rsid w:val="0053083B"/>
    <w:rsid w:val="00530D3E"/>
    <w:rsid w:val="00532B1E"/>
    <w:rsid w:val="0054727B"/>
    <w:rsid w:val="0055314F"/>
    <w:rsid w:val="0055729E"/>
    <w:rsid w:val="00565312"/>
    <w:rsid w:val="00573D58"/>
    <w:rsid w:val="0057462A"/>
    <w:rsid w:val="00574C75"/>
    <w:rsid w:val="00576FB9"/>
    <w:rsid w:val="00584463"/>
    <w:rsid w:val="00585F7D"/>
    <w:rsid w:val="00591341"/>
    <w:rsid w:val="005916F8"/>
    <w:rsid w:val="0059610F"/>
    <w:rsid w:val="005A0489"/>
    <w:rsid w:val="005A0982"/>
    <w:rsid w:val="005A70F8"/>
    <w:rsid w:val="005B38C8"/>
    <w:rsid w:val="005B4335"/>
    <w:rsid w:val="005B4948"/>
    <w:rsid w:val="005B60E3"/>
    <w:rsid w:val="005B79F5"/>
    <w:rsid w:val="005C2940"/>
    <w:rsid w:val="005C2BFC"/>
    <w:rsid w:val="005C391C"/>
    <w:rsid w:val="005D4EDB"/>
    <w:rsid w:val="005D5063"/>
    <w:rsid w:val="005E0037"/>
    <w:rsid w:val="005E2EBD"/>
    <w:rsid w:val="005F1480"/>
    <w:rsid w:val="005F14FC"/>
    <w:rsid w:val="005F1A2B"/>
    <w:rsid w:val="00604B5C"/>
    <w:rsid w:val="00626951"/>
    <w:rsid w:val="00626AEC"/>
    <w:rsid w:val="00630727"/>
    <w:rsid w:val="00630D4E"/>
    <w:rsid w:val="00634958"/>
    <w:rsid w:val="00634E13"/>
    <w:rsid w:val="00645D88"/>
    <w:rsid w:val="006523E7"/>
    <w:rsid w:val="00653814"/>
    <w:rsid w:val="006616A2"/>
    <w:rsid w:val="00665693"/>
    <w:rsid w:val="00666990"/>
    <w:rsid w:val="00666999"/>
    <w:rsid w:val="0067181B"/>
    <w:rsid w:val="00676EE5"/>
    <w:rsid w:val="00680295"/>
    <w:rsid w:val="00680B26"/>
    <w:rsid w:val="006822CC"/>
    <w:rsid w:val="00685107"/>
    <w:rsid w:val="006873BA"/>
    <w:rsid w:val="0069634D"/>
    <w:rsid w:val="006A2821"/>
    <w:rsid w:val="006B4D9E"/>
    <w:rsid w:val="006B5CD6"/>
    <w:rsid w:val="006C102C"/>
    <w:rsid w:val="006C3FCC"/>
    <w:rsid w:val="006C574A"/>
    <w:rsid w:val="006C7246"/>
    <w:rsid w:val="006C74CE"/>
    <w:rsid w:val="006D0C48"/>
    <w:rsid w:val="006D1700"/>
    <w:rsid w:val="006D3D07"/>
    <w:rsid w:val="006D68E3"/>
    <w:rsid w:val="006D6D49"/>
    <w:rsid w:val="006E453E"/>
    <w:rsid w:val="006E69CC"/>
    <w:rsid w:val="006E6E58"/>
    <w:rsid w:val="006F0754"/>
    <w:rsid w:val="006F09E8"/>
    <w:rsid w:val="007010FB"/>
    <w:rsid w:val="00701A46"/>
    <w:rsid w:val="007117A5"/>
    <w:rsid w:val="00712EF1"/>
    <w:rsid w:val="00715C75"/>
    <w:rsid w:val="00716314"/>
    <w:rsid w:val="007206E0"/>
    <w:rsid w:val="007233BF"/>
    <w:rsid w:val="00723FA2"/>
    <w:rsid w:val="0072498E"/>
    <w:rsid w:val="00725080"/>
    <w:rsid w:val="00727237"/>
    <w:rsid w:val="00730593"/>
    <w:rsid w:val="007461F5"/>
    <w:rsid w:val="007471D6"/>
    <w:rsid w:val="00750B78"/>
    <w:rsid w:val="00753085"/>
    <w:rsid w:val="00765C76"/>
    <w:rsid w:val="007774E5"/>
    <w:rsid w:val="007834CD"/>
    <w:rsid w:val="007861FF"/>
    <w:rsid w:val="00797339"/>
    <w:rsid w:val="007C03C0"/>
    <w:rsid w:val="007C257B"/>
    <w:rsid w:val="007C40E2"/>
    <w:rsid w:val="007E23ED"/>
    <w:rsid w:val="007E396F"/>
    <w:rsid w:val="007E3B64"/>
    <w:rsid w:val="007E4124"/>
    <w:rsid w:val="007F018A"/>
    <w:rsid w:val="007F088F"/>
    <w:rsid w:val="007F1D0F"/>
    <w:rsid w:val="007F332D"/>
    <w:rsid w:val="007F5E97"/>
    <w:rsid w:val="0080042A"/>
    <w:rsid w:val="00801478"/>
    <w:rsid w:val="00801DAF"/>
    <w:rsid w:val="00802C7D"/>
    <w:rsid w:val="00810089"/>
    <w:rsid w:val="00811740"/>
    <w:rsid w:val="0081518C"/>
    <w:rsid w:val="00820021"/>
    <w:rsid w:val="0082108F"/>
    <w:rsid w:val="00827843"/>
    <w:rsid w:val="008343E7"/>
    <w:rsid w:val="0083521F"/>
    <w:rsid w:val="0084129E"/>
    <w:rsid w:val="00847A69"/>
    <w:rsid w:val="00852AF0"/>
    <w:rsid w:val="0085512F"/>
    <w:rsid w:val="008565FE"/>
    <w:rsid w:val="00857309"/>
    <w:rsid w:val="0085751D"/>
    <w:rsid w:val="008707DA"/>
    <w:rsid w:val="0087247D"/>
    <w:rsid w:val="008778EF"/>
    <w:rsid w:val="00887553"/>
    <w:rsid w:val="008A16C0"/>
    <w:rsid w:val="008A1B61"/>
    <w:rsid w:val="008A3ACA"/>
    <w:rsid w:val="008B22B1"/>
    <w:rsid w:val="008C1CA5"/>
    <w:rsid w:val="008C255F"/>
    <w:rsid w:val="008C4982"/>
    <w:rsid w:val="008E11A3"/>
    <w:rsid w:val="008E39C8"/>
    <w:rsid w:val="008E3ED7"/>
    <w:rsid w:val="008E4109"/>
    <w:rsid w:val="008E4326"/>
    <w:rsid w:val="008E704D"/>
    <w:rsid w:val="008E7A7F"/>
    <w:rsid w:val="008F0135"/>
    <w:rsid w:val="008F53EF"/>
    <w:rsid w:val="008F78B3"/>
    <w:rsid w:val="009020BE"/>
    <w:rsid w:val="00910A68"/>
    <w:rsid w:val="009116C0"/>
    <w:rsid w:val="0091264C"/>
    <w:rsid w:val="00912EBE"/>
    <w:rsid w:val="00917A17"/>
    <w:rsid w:val="00917A43"/>
    <w:rsid w:val="00917AED"/>
    <w:rsid w:val="00921435"/>
    <w:rsid w:val="00925D84"/>
    <w:rsid w:val="009304D0"/>
    <w:rsid w:val="00934C54"/>
    <w:rsid w:val="00935AEA"/>
    <w:rsid w:val="00944B26"/>
    <w:rsid w:val="009468CB"/>
    <w:rsid w:val="00946FEA"/>
    <w:rsid w:val="00961E88"/>
    <w:rsid w:val="00963FD5"/>
    <w:rsid w:val="009731E7"/>
    <w:rsid w:val="00976B8F"/>
    <w:rsid w:val="0097715C"/>
    <w:rsid w:val="00982A27"/>
    <w:rsid w:val="00982B92"/>
    <w:rsid w:val="009864E2"/>
    <w:rsid w:val="00993F15"/>
    <w:rsid w:val="009945FC"/>
    <w:rsid w:val="009A00F1"/>
    <w:rsid w:val="009A0130"/>
    <w:rsid w:val="009B0B47"/>
    <w:rsid w:val="009B23CC"/>
    <w:rsid w:val="009B3A9E"/>
    <w:rsid w:val="009B4408"/>
    <w:rsid w:val="009B56B6"/>
    <w:rsid w:val="009B61FE"/>
    <w:rsid w:val="009B7A0E"/>
    <w:rsid w:val="009C12E4"/>
    <w:rsid w:val="009C20A6"/>
    <w:rsid w:val="009C544A"/>
    <w:rsid w:val="009C7A6B"/>
    <w:rsid w:val="009D329B"/>
    <w:rsid w:val="009D33ED"/>
    <w:rsid w:val="009D46E6"/>
    <w:rsid w:val="009D6C8B"/>
    <w:rsid w:val="009E0BC2"/>
    <w:rsid w:val="009E1DD3"/>
    <w:rsid w:val="009E2409"/>
    <w:rsid w:val="009E635F"/>
    <w:rsid w:val="009F068C"/>
    <w:rsid w:val="009F3031"/>
    <w:rsid w:val="009F3FFB"/>
    <w:rsid w:val="00A0134E"/>
    <w:rsid w:val="00A05E7F"/>
    <w:rsid w:val="00A10097"/>
    <w:rsid w:val="00A1194D"/>
    <w:rsid w:val="00A12896"/>
    <w:rsid w:val="00A134F4"/>
    <w:rsid w:val="00A13839"/>
    <w:rsid w:val="00A25992"/>
    <w:rsid w:val="00A31D1D"/>
    <w:rsid w:val="00A331E5"/>
    <w:rsid w:val="00A358FA"/>
    <w:rsid w:val="00A4493D"/>
    <w:rsid w:val="00A4740F"/>
    <w:rsid w:val="00A50A8A"/>
    <w:rsid w:val="00A669C3"/>
    <w:rsid w:val="00A6763D"/>
    <w:rsid w:val="00A67D9A"/>
    <w:rsid w:val="00A67FDF"/>
    <w:rsid w:val="00A70582"/>
    <w:rsid w:val="00A75FA8"/>
    <w:rsid w:val="00A767C8"/>
    <w:rsid w:val="00A77E89"/>
    <w:rsid w:val="00A81E05"/>
    <w:rsid w:val="00A86097"/>
    <w:rsid w:val="00A940E8"/>
    <w:rsid w:val="00A94984"/>
    <w:rsid w:val="00A97920"/>
    <w:rsid w:val="00AB6B4E"/>
    <w:rsid w:val="00AC1E3C"/>
    <w:rsid w:val="00AD698B"/>
    <w:rsid w:val="00AE293C"/>
    <w:rsid w:val="00AE3735"/>
    <w:rsid w:val="00AE5DB5"/>
    <w:rsid w:val="00AF1222"/>
    <w:rsid w:val="00B018F3"/>
    <w:rsid w:val="00B02EB8"/>
    <w:rsid w:val="00B10AE6"/>
    <w:rsid w:val="00B132EF"/>
    <w:rsid w:val="00B16D45"/>
    <w:rsid w:val="00B1764A"/>
    <w:rsid w:val="00B20D4F"/>
    <w:rsid w:val="00B2281B"/>
    <w:rsid w:val="00B24FA9"/>
    <w:rsid w:val="00B255F3"/>
    <w:rsid w:val="00B35396"/>
    <w:rsid w:val="00B35B63"/>
    <w:rsid w:val="00B35EEC"/>
    <w:rsid w:val="00B400BF"/>
    <w:rsid w:val="00B406B1"/>
    <w:rsid w:val="00B44F24"/>
    <w:rsid w:val="00B45C3A"/>
    <w:rsid w:val="00B52740"/>
    <w:rsid w:val="00B566EA"/>
    <w:rsid w:val="00B6117A"/>
    <w:rsid w:val="00B61FA7"/>
    <w:rsid w:val="00B62EBB"/>
    <w:rsid w:val="00B66DAD"/>
    <w:rsid w:val="00B7075A"/>
    <w:rsid w:val="00B7183E"/>
    <w:rsid w:val="00B814CB"/>
    <w:rsid w:val="00B85D75"/>
    <w:rsid w:val="00B9177F"/>
    <w:rsid w:val="00B91A2E"/>
    <w:rsid w:val="00B97E2D"/>
    <w:rsid w:val="00BB439A"/>
    <w:rsid w:val="00BB6A5F"/>
    <w:rsid w:val="00BB7CA4"/>
    <w:rsid w:val="00BC022B"/>
    <w:rsid w:val="00BC0E7F"/>
    <w:rsid w:val="00BC79C7"/>
    <w:rsid w:val="00BD0795"/>
    <w:rsid w:val="00BD1D52"/>
    <w:rsid w:val="00BE45BF"/>
    <w:rsid w:val="00BE7DC3"/>
    <w:rsid w:val="00BF3387"/>
    <w:rsid w:val="00BF33AD"/>
    <w:rsid w:val="00BF50AE"/>
    <w:rsid w:val="00BF6527"/>
    <w:rsid w:val="00C03BA9"/>
    <w:rsid w:val="00C04140"/>
    <w:rsid w:val="00C06DA5"/>
    <w:rsid w:val="00C100B3"/>
    <w:rsid w:val="00C10D3B"/>
    <w:rsid w:val="00C11089"/>
    <w:rsid w:val="00C133A3"/>
    <w:rsid w:val="00C14B96"/>
    <w:rsid w:val="00C16E68"/>
    <w:rsid w:val="00C22E83"/>
    <w:rsid w:val="00C30A4F"/>
    <w:rsid w:val="00C363C4"/>
    <w:rsid w:val="00C365EF"/>
    <w:rsid w:val="00C36A88"/>
    <w:rsid w:val="00C40FC1"/>
    <w:rsid w:val="00C47CF7"/>
    <w:rsid w:val="00C565DC"/>
    <w:rsid w:val="00C5687B"/>
    <w:rsid w:val="00C5780F"/>
    <w:rsid w:val="00C62CDF"/>
    <w:rsid w:val="00C63771"/>
    <w:rsid w:val="00C63BEA"/>
    <w:rsid w:val="00C63F3A"/>
    <w:rsid w:val="00C646BA"/>
    <w:rsid w:val="00C64D88"/>
    <w:rsid w:val="00C71D42"/>
    <w:rsid w:val="00C72519"/>
    <w:rsid w:val="00C7534A"/>
    <w:rsid w:val="00C75A36"/>
    <w:rsid w:val="00C7738F"/>
    <w:rsid w:val="00C91044"/>
    <w:rsid w:val="00C92D9E"/>
    <w:rsid w:val="00C944C2"/>
    <w:rsid w:val="00CA0A2E"/>
    <w:rsid w:val="00CA1F62"/>
    <w:rsid w:val="00CA359C"/>
    <w:rsid w:val="00CB2FA2"/>
    <w:rsid w:val="00CB75CC"/>
    <w:rsid w:val="00CC1B99"/>
    <w:rsid w:val="00CD3133"/>
    <w:rsid w:val="00CD7115"/>
    <w:rsid w:val="00CE1AEA"/>
    <w:rsid w:val="00CE41E9"/>
    <w:rsid w:val="00CE49F1"/>
    <w:rsid w:val="00CE4EF3"/>
    <w:rsid w:val="00CF5813"/>
    <w:rsid w:val="00D01554"/>
    <w:rsid w:val="00D0239B"/>
    <w:rsid w:val="00D10DDC"/>
    <w:rsid w:val="00D10F5A"/>
    <w:rsid w:val="00D1138B"/>
    <w:rsid w:val="00D172F9"/>
    <w:rsid w:val="00D20F05"/>
    <w:rsid w:val="00D211BD"/>
    <w:rsid w:val="00D23188"/>
    <w:rsid w:val="00D278D7"/>
    <w:rsid w:val="00D318CA"/>
    <w:rsid w:val="00D35B31"/>
    <w:rsid w:val="00D36FD3"/>
    <w:rsid w:val="00D43403"/>
    <w:rsid w:val="00D451A6"/>
    <w:rsid w:val="00D50DA6"/>
    <w:rsid w:val="00D541C2"/>
    <w:rsid w:val="00D56E65"/>
    <w:rsid w:val="00D5724B"/>
    <w:rsid w:val="00D60920"/>
    <w:rsid w:val="00D610BD"/>
    <w:rsid w:val="00D612AC"/>
    <w:rsid w:val="00D628E1"/>
    <w:rsid w:val="00D6348C"/>
    <w:rsid w:val="00D6497D"/>
    <w:rsid w:val="00D65C3A"/>
    <w:rsid w:val="00D65D6F"/>
    <w:rsid w:val="00D66353"/>
    <w:rsid w:val="00D75169"/>
    <w:rsid w:val="00D85ACB"/>
    <w:rsid w:val="00D868F1"/>
    <w:rsid w:val="00D93FFB"/>
    <w:rsid w:val="00D94A08"/>
    <w:rsid w:val="00D97AFF"/>
    <w:rsid w:val="00DA095B"/>
    <w:rsid w:val="00DA4E54"/>
    <w:rsid w:val="00DB2E23"/>
    <w:rsid w:val="00DB54B4"/>
    <w:rsid w:val="00DC2FF8"/>
    <w:rsid w:val="00DC3343"/>
    <w:rsid w:val="00DC36A6"/>
    <w:rsid w:val="00DC5F70"/>
    <w:rsid w:val="00DC7F77"/>
    <w:rsid w:val="00DD195C"/>
    <w:rsid w:val="00DD2310"/>
    <w:rsid w:val="00DD3102"/>
    <w:rsid w:val="00DD4461"/>
    <w:rsid w:val="00DD47F9"/>
    <w:rsid w:val="00DD59BC"/>
    <w:rsid w:val="00DE6F56"/>
    <w:rsid w:val="00DF344C"/>
    <w:rsid w:val="00DF46B4"/>
    <w:rsid w:val="00E039FB"/>
    <w:rsid w:val="00E059B1"/>
    <w:rsid w:val="00E06429"/>
    <w:rsid w:val="00E11CED"/>
    <w:rsid w:val="00E152B4"/>
    <w:rsid w:val="00E160EF"/>
    <w:rsid w:val="00E2078F"/>
    <w:rsid w:val="00E223A3"/>
    <w:rsid w:val="00E24034"/>
    <w:rsid w:val="00E242E5"/>
    <w:rsid w:val="00E27D70"/>
    <w:rsid w:val="00E30DA4"/>
    <w:rsid w:val="00E437EE"/>
    <w:rsid w:val="00E57678"/>
    <w:rsid w:val="00E65843"/>
    <w:rsid w:val="00E662A3"/>
    <w:rsid w:val="00E709DC"/>
    <w:rsid w:val="00E75113"/>
    <w:rsid w:val="00E7588A"/>
    <w:rsid w:val="00E76D13"/>
    <w:rsid w:val="00E81F0F"/>
    <w:rsid w:val="00E873C4"/>
    <w:rsid w:val="00E87B6A"/>
    <w:rsid w:val="00E91FE8"/>
    <w:rsid w:val="00E97A2C"/>
    <w:rsid w:val="00EA4DEE"/>
    <w:rsid w:val="00EA7152"/>
    <w:rsid w:val="00EB0DAE"/>
    <w:rsid w:val="00EB1248"/>
    <w:rsid w:val="00EB2558"/>
    <w:rsid w:val="00EB3BC0"/>
    <w:rsid w:val="00EB3F11"/>
    <w:rsid w:val="00EB3F8D"/>
    <w:rsid w:val="00EB5781"/>
    <w:rsid w:val="00EB6906"/>
    <w:rsid w:val="00EB777E"/>
    <w:rsid w:val="00EC4A22"/>
    <w:rsid w:val="00EC5BAD"/>
    <w:rsid w:val="00EC7B3B"/>
    <w:rsid w:val="00EC7F5A"/>
    <w:rsid w:val="00ED05B8"/>
    <w:rsid w:val="00ED156A"/>
    <w:rsid w:val="00ED638F"/>
    <w:rsid w:val="00ED798F"/>
    <w:rsid w:val="00EE338B"/>
    <w:rsid w:val="00EF3267"/>
    <w:rsid w:val="00EF5266"/>
    <w:rsid w:val="00EF7D22"/>
    <w:rsid w:val="00F06127"/>
    <w:rsid w:val="00F0692A"/>
    <w:rsid w:val="00F10165"/>
    <w:rsid w:val="00F15B8F"/>
    <w:rsid w:val="00F1669D"/>
    <w:rsid w:val="00F20919"/>
    <w:rsid w:val="00F30636"/>
    <w:rsid w:val="00F312A2"/>
    <w:rsid w:val="00F322AA"/>
    <w:rsid w:val="00F36F2D"/>
    <w:rsid w:val="00F43D82"/>
    <w:rsid w:val="00F43DC5"/>
    <w:rsid w:val="00F517A9"/>
    <w:rsid w:val="00F56AB9"/>
    <w:rsid w:val="00F60676"/>
    <w:rsid w:val="00F63605"/>
    <w:rsid w:val="00F638A0"/>
    <w:rsid w:val="00F6473C"/>
    <w:rsid w:val="00F66B23"/>
    <w:rsid w:val="00F67086"/>
    <w:rsid w:val="00F6763F"/>
    <w:rsid w:val="00F720B0"/>
    <w:rsid w:val="00F7692D"/>
    <w:rsid w:val="00F775E8"/>
    <w:rsid w:val="00F8081C"/>
    <w:rsid w:val="00F863CF"/>
    <w:rsid w:val="00F94966"/>
    <w:rsid w:val="00FA6409"/>
    <w:rsid w:val="00FA7EBD"/>
    <w:rsid w:val="00FB019C"/>
    <w:rsid w:val="00FB36C8"/>
    <w:rsid w:val="00FB63E0"/>
    <w:rsid w:val="00FC1D8E"/>
    <w:rsid w:val="00FC1DE9"/>
    <w:rsid w:val="00FC3E2F"/>
    <w:rsid w:val="00FC7209"/>
    <w:rsid w:val="00FD2036"/>
    <w:rsid w:val="00FD2E2F"/>
    <w:rsid w:val="00FD5A4A"/>
    <w:rsid w:val="00FE20E8"/>
    <w:rsid w:val="00FE2DC0"/>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Recommendation,List Paragraph1,List Paragraph11,L,Heading 2.,Bullet point,Bullets,List Paragraph111,F5 List Paragraph,Dot pt,CV text,Medium Grid 1 - Accent 21,Numbered Paragraph,List Paragraph2,NFP GP Bulleted List,FooterText,numbered,列出段"/>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 w:type="character" w:customStyle="1" w:styleId="ListParagraphChar">
    <w:name w:val="List Paragraph Char"/>
    <w:aliases w:val="Recommendation Char,List Paragraph1 Char,List Paragraph11 Char,L Char,Heading 2. Char,Bullet point Char,Bullets Char,List Paragraph111 Char,F5 List Paragraph Char,Dot pt Char,CV text Char,Medium Grid 1 - Accent 21 Char,numbered Char"/>
    <w:basedOn w:val="DefaultParagraphFont"/>
    <w:link w:val="ListParagraph"/>
    <w:uiPriority w:val="34"/>
    <w:locked/>
    <w:rsid w:val="002B029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theme" Target="theme/theme1.xml" Id="rId22" /><Relationship Type="http://schemas.openxmlformats.org/officeDocument/2006/relationships/customXml" Target="/customXml/item8.xml" Id="Rdd1eec1b5824455f" /></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41544"/>
    <w:rsid w:val="00126267"/>
    <w:rsid w:val="001410E7"/>
    <w:rsid w:val="001E1FFC"/>
    <w:rsid w:val="002202DD"/>
    <w:rsid w:val="00244B26"/>
    <w:rsid w:val="0026689B"/>
    <w:rsid w:val="00266E63"/>
    <w:rsid w:val="00291481"/>
    <w:rsid w:val="00321863"/>
    <w:rsid w:val="003511D2"/>
    <w:rsid w:val="003957D2"/>
    <w:rsid w:val="003A737C"/>
    <w:rsid w:val="00401AFF"/>
    <w:rsid w:val="0043200B"/>
    <w:rsid w:val="00435CA7"/>
    <w:rsid w:val="00436B75"/>
    <w:rsid w:val="00446BE1"/>
    <w:rsid w:val="0046078A"/>
    <w:rsid w:val="004A6B92"/>
    <w:rsid w:val="004B3190"/>
    <w:rsid w:val="004B6D71"/>
    <w:rsid w:val="00520533"/>
    <w:rsid w:val="00523305"/>
    <w:rsid w:val="00562F0B"/>
    <w:rsid w:val="005B4335"/>
    <w:rsid w:val="005C04C1"/>
    <w:rsid w:val="005F71F3"/>
    <w:rsid w:val="0060792E"/>
    <w:rsid w:val="006A4CED"/>
    <w:rsid w:val="006D68E3"/>
    <w:rsid w:val="006E6E58"/>
    <w:rsid w:val="00724A4D"/>
    <w:rsid w:val="0076409F"/>
    <w:rsid w:val="007849ED"/>
    <w:rsid w:val="007D1DCD"/>
    <w:rsid w:val="008D269C"/>
    <w:rsid w:val="00951418"/>
    <w:rsid w:val="0096648C"/>
    <w:rsid w:val="009945FC"/>
    <w:rsid w:val="00A6763D"/>
    <w:rsid w:val="00A723AA"/>
    <w:rsid w:val="00AE5161"/>
    <w:rsid w:val="00B35EEC"/>
    <w:rsid w:val="00B7004C"/>
    <w:rsid w:val="00BB4808"/>
    <w:rsid w:val="00C2221A"/>
    <w:rsid w:val="00C34F4F"/>
    <w:rsid w:val="00D01C83"/>
    <w:rsid w:val="00DB0721"/>
    <w:rsid w:val="00E05648"/>
    <w:rsid w:val="00E169CE"/>
    <w:rsid w:val="00E307F5"/>
    <w:rsid w:val="00EE338B"/>
    <w:rsid w:val="00F11A9A"/>
    <w:rsid w:val="00F15B8F"/>
    <w:rsid w:val="00F22E96"/>
    <w:rsid w:val="00F670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&#65279;<?xml version="1.0" encoding="utf-8"?><Relationships xmlns="http://schemas.openxmlformats.org/package/2006/relationships"><Relationship Type="http://schemas.openxmlformats.org/officeDocument/2006/relationships/customXmlProps" Target="/customXml/itemProps8.xml" Id="Rd3c4172d526e4b2384ade4b889302c76" /></Relationships>
</file>

<file path=customXml/item1.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6.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7.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etadata xmlns="http://www.objective.com/ecm/document/metadata/4FEB93B0D38B3BDFE05400144FFB2061" version="1.0.0">
  <systemFields>
    <field name="Objective-Id">
      <value order="0">A63346005</value>
    </field>
    <field name="Objective-Title">
      <value order="0">CED Position Description - P51076 - SOGA - Senior Director - Strategic Planning Policy Projects - Strategic Planning, Transport and Policy Branch</value>
    </field>
    <field name="Objective-Description">
      <value order="0"/>
    </field>
    <field name="Objective-CreationStamp">
      <value order="0">2026-08-03T02:37:34Z</value>
    </field>
    <field name="Objective-IsApproved">
      <value order="0">false</value>
    </field>
    <field name="Objective-IsPublished">
      <value order="0">true</value>
    </field>
    <field name="Objective-DatePublished">
      <value order="0">2026-08-03T05:03:50Z</value>
    </field>
    <field name="Objective-ModificationStamp">
      <value order="0">2026-08-03T05:03:50Z</value>
    </field>
    <field name="Objective-Owner">
      <value order="0">Shannon Rowe</value>
    </field>
    <field name="Objective-Path">
      <value order="0">Whole of ACT Government:EPSDD - Environment Planning and Sustainable Development Directorate:DIVISION - Policy, Planning and Built Environment Group:01. Executive Office:PPBE HR:Recruitment:2026:P51076 - SOGA - Senior Director - Strategic Planning Policy Projects - SPTP Branch (current recruitment):00. Position description</value>
    </field>
    <field name="Objective-Parent">
      <value order="0">00. Position description</value>
    </field>
    <field name="Objective-State">
      <value order="0">Published</value>
    </field>
    <field name="Objective-VersionId">
      <value order="0">vA80343403</value>
    </field>
    <field name="Objective-Version">
      <value order="0">3.0</value>
    </field>
    <field name="Objective-VersionNumber">
      <value order="0">3</value>
    </field>
    <field name="Objective-VersionComment">
      <value order="0"/>
    </field>
    <field name="Objective-FileNumber">
      <value order="0">1-2026/0033434</value>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2.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6.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11</TotalTime>
  <Pages>6</Pages>
  <Words>1358</Words>
  <Characters>8761</Characters>
  <DocSecurity>0</DocSecurity>
  <Lines>250</Lines>
  <Paragraphs>194</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9925</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2026-08-03T02:35:00Z</dcterms:created>
  <dcterms:modified xsi:type="dcterms:W3CDTF">2026-08-03T05:03:00Z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isplay_urn:schemas-microsoft-com:office:office#Creator">
    <vt:lpwstr>Thompson, Kirsten</vt:lpwstr>
  </op:property>
  <op:property fmtid="{D5CDD505-2E9C-101B-9397-08002B2CF9AE}" pid="3" name="docIndexRef">
    <vt:lpwstr>d276e6f7-84fb-48d0-9661-a12fc2bd831f</vt:lpwstr>
  </op:property>
  <op:property fmtid="{D5CDD505-2E9C-101B-9397-08002B2CF9AE}" pid="4" name="bjSaver">
    <vt:lpwstr>YW2K09diGy+0DNQ8QYJnWyLply53p429</vt:lpwstr>
  </op:property>
  <op:property fmtid="{D5CDD505-2E9C-101B-9397-08002B2CF9AE}" pid="5" name="ContentTypeId">
    <vt:lpwstr>0x0101004C2F746C05D40A4C8D0E6C9AC5C6805E</vt:lpwstr>
  </op:property>
  <op:property fmtid="{D5CDD505-2E9C-101B-9397-08002B2CF9AE}" pid="6" name="Objective-Comment">
    <vt:lpwstr/>
  </op:property>
  <op:property fmtid="{D5CDD505-2E9C-101B-9397-08002B2CF9AE}" pid="7" name="Objective-Owner Agency [system]">
    <vt:lpwstr>EPD</vt:lpwstr>
  </op:property>
  <op:property fmtid="{D5CDD505-2E9C-101B-9397-08002B2CF9AE}" pid="8" name="Objective-Document Type [system]">
    <vt:lpwstr>0-Document</vt:lpwstr>
  </op:property>
  <op:property fmtid="{D5CDD505-2E9C-101B-9397-08002B2CF9AE}" pid="9" name="Objective-Language [system]">
    <vt:lpwstr>English (en)</vt:lpwstr>
  </op:property>
  <op:property fmtid="{D5CDD505-2E9C-101B-9397-08002B2CF9AE}" pid="10" name="Objective-Jurisdiction [system]">
    <vt:lpwstr>ACT</vt:lpwstr>
  </op:property>
  <op:property fmtid="{D5CDD505-2E9C-101B-9397-08002B2CF9AE}" pid="11" name="Objective-Customers [system]">
    <vt:lpwstr/>
  </op:property>
  <op:property fmtid="{D5CDD505-2E9C-101B-9397-08002B2CF9AE}" pid="12" name="Objective-Places [system]">
    <vt:lpwstr/>
  </op:property>
  <op:property fmtid="{D5CDD505-2E9C-101B-9397-08002B2CF9AE}" pid="13" name="Objective-Transaction Reference [system]">
    <vt:lpwstr/>
  </op:property>
  <op:property fmtid="{D5CDD505-2E9C-101B-9397-08002B2CF9AE}" pid="14" name="Objective-Document Created By [system]">
    <vt:lpwstr/>
  </op:property>
  <op:property fmtid="{D5CDD505-2E9C-101B-9397-08002B2CF9AE}" pid="15" name="Objective-Document Created On [system]">
    <vt:lpwstr/>
  </op:property>
  <op:property fmtid="{D5CDD505-2E9C-101B-9397-08002B2CF9AE}" pid="16" name="Objective-Covers Period From [system]">
    <vt:lpwstr/>
  </op:property>
  <op:property fmtid="{D5CDD505-2E9C-101B-9397-08002B2CF9AE}" pid="17" name="Objective-Covers Period To [system]">
    <vt:lpwstr/>
  </op:property>
  <op: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op:property>
  <op:property fmtid="{D5CDD505-2E9C-101B-9397-08002B2CF9AE}" pid="19" name="bjDocumentLabelXML-0">
    <vt:lpwstr>nternal/label"&gt;&lt;element uid="7c13fe2d-c7c1-4f6c-bb3a-8f72249e7201" value="" /&gt;&lt;/sisl&gt;</vt:lpwstr>
  </op:property>
  <op:property fmtid="{D5CDD505-2E9C-101B-9397-08002B2CF9AE}" pid="20" name="bjDocumentSecurityLabel">
    <vt:lpwstr>UNCLASSIFIED</vt:lpwstr>
  </op:property>
  <op:property fmtid="{D5CDD505-2E9C-101B-9397-08002B2CF9AE}" pid="21" name="bjDocumentLabelFieldCode">
    <vt:lpwstr>UNCLASSIFIED</vt:lpwstr>
  </op:property>
  <op:property fmtid="{D5CDD505-2E9C-101B-9397-08002B2CF9AE}" pid="22" name="bjDocumentLabelFieldCodeHeaderFooter">
    <vt:lpwstr>UNCLASSIFIED</vt:lpwstr>
  </op:property>
  <op:property fmtid="{D5CDD505-2E9C-101B-9397-08002B2CF9AE}" pid="23" name="bjHeaderBothDocProperty">
    <vt:lpwstr>UNCLASSIFIED_x000d__x000d__x000d__x000d__x000d__x000d__x000d__x000d__x000d__x000d__x000d__x000d__x000d__x000d_
  </vt:lpwstr>
  </op:property>
  <op:property fmtid="{D5CDD505-2E9C-101B-9397-08002B2CF9AE}" pid="24" name="bjHeaderFirstPageDocProperty">
    <vt:lpwstr>UNCLASSIFIED_x000d__x000d__x000d__x000d__x000d__x000d__x000d__x000d__x000d__x000d__x000d__x000d__x000d__x000d_
  </vt:lpwstr>
  </op:property>
  <op:property fmtid="{D5CDD505-2E9C-101B-9397-08002B2CF9AE}" pid="25" name="bjHeaderEvenPageDocProperty">
    <vt:lpwstr>UNCLASSIFIED_x000d__x000d__x000d__x000d__x000d__x000d__x000d__x000d__x000d__x000d__x000d__x000d__x000d__x000d_
  </vt:lpwstr>
  </op:property>
  <op:property fmtid="{D5CDD505-2E9C-101B-9397-08002B2CF9AE}" pid="26" name="bjFooterBothDocProperty">
    <vt:lpwstr>_x000d__x000d__x000d__x000d__x000d__x000d__x000d__x000d__x000d__x000d__x000d__x000d__x000d__x000d_
UNCLASSIFIED </vt:lpwstr>
  </op:property>
  <op:property fmtid="{D5CDD505-2E9C-101B-9397-08002B2CF9AE}" pid="27" name="bjFooterFirstPageDocProperty">
    <vt:lpwstr>_x000d__x000d__x000d__x000d__x000d__x000d__x000d__x000d__x000d__x000d__x000d__x000d__x000d__x000d_
UNCLASSIFIED </vt:lpwstr>
  </op:property>
  <op:property fmtid="{D5CDD505-2E9C-101B-9397-08002B2CF9AE}" pid="28" name="bjFooterEvenPageDocProperty">
    <vt:lpwstr>_x000d__x000d__x000d__x000d__x000d__x000d__x000d__x000d__x000d__x000d__x000d__x000d__x000d__x000d_
UNCLASSIFIED </vt:lpwstr>
  </op:property>
  <op:property fmtid="{D5CDD505-2E9C-101B-9397-08002B2CF9AE}" pid="29" name="MSIP_Label_69af8531-eb46-4968-8cb3-105d2f5ea87e_Enabled">
    <vt:lpwstr>true</vt:lpwstr>
  </op:property>
  <op:property fmtid="{D5CDD505-2E9C-101B-9397-08002B2CF9AE}" pid="30" name="MSIP_Label_69af8531-eb46-4968-8cb3-105d2f5ea87e_SetDate">
    <vt:lpwstr>2025-02-03T22:32:32Z</vt:lpwstr>
  </op:property>
  <op:property fmtid="{D5CDD505-2E9C-101B-9397-08002B2CF9AE}" pid="31" name="MSIP_Label_69af8531-eb46-4968-8cb3-105d2f5ea87e_Method">
    <vt:lpwstr>Standard</vt:lpwstr>
  </op:property>
  <op:property fmtid="{D5CDD505-2E9C-101B-9397-08002B2CF9AE}" pid="32" name="MSIP_Label_69af8531-eb46-4968-8cb3-105d2f5ea87e_Name">
    <vt:lpwstr>Official - No Marking</vt:lpwstr>
  </op:property>
  <op:property fmtid="{D5CDD505-2E9C-101B-9397-08002B2CF9AE}" pid="33" name="MSIP_Label_69af8531-eb46-4968-8cb3-105d2f5ea87e_SiteId">
    <vt:lpwstr>b46c1908-0334-4236-b978-585ee88e4199</vt:lpwstr>
  </op:property>
  <op:property fmtid="{D5CDD505-2E9C-101B-9397-08002B2CF9AE}" pid="34" name="MSIP_Label_69af8531-eb46-4968-8cb3-105d2f5ea87e_ActionId">
    <vt:lpwstr>f278ea0d-9bc9-497a-8987-3dd5ed86b12a</vt:lpwstr>
  </op:property>
  <op:property fmtid="{D5CDD505-2E9C-101B-9397-08002B2CF9AE}" pid="35" name="MSIP_Label_69af8531-eb46-4968-8cb3-105d2f5ea87e_ContentBits">
    <vt:lpwstr>0</vt:lpwstr>
  </op:property>
  <op:property fmtid="{D5CDD505-2E9C-101B-9397-08002B2CF9AE}" pid="36" name="Customer-Id">
    <vt:lpwstr>4FEB93B0D38B3BDFE05400144FFB2061</vt:lpwstr>
  </op:property>
  <op:property fmtid="{D5CDD505-2E9C-101B-9397-08002B2CF9AE}" pid="37" name="Objective-Id">
    <vt:lpwstr>A63346005</vt:lpwstr>
  </op:property>
  <op:property fmtid="{D5CDD505-2E9C-101B-9397-08002B2CF9AE}" pid="38" name="Objective-Title">
    <vt:lpwstr>CED Position Description - P51076 - SOGA - Senior Director - Strategic Planning Policy Projects - Strategic Planning, Transport and Policy Branch</vt:lpwstr>
  </op:property>
  <op:property fmtid="{D5CDD505-2E9C-101B-9397-08002B2CF9AE}" pid="39" name="Objective-Description">
    <vt:lpwstr/>
  </op:property>
  <op:property fmtid="{D5CDD505-2E9C-101B-9397-08002B2CF9AE}" pid="40" name="Objective-CreationStamp">
    <vt:filetime>2026-08-03T02:37:34Z</vt:filetime>
  </op:property>
  <op:property fmtid="{D5CDD505-2E9C-101B-9397-08002B2CF9AE}" pid="41" name="Objective-IsApproved">
    <vt:bool>false</vt:bool>
  </op:property>
  <op:property fmtid="{D5CDD505-2E9C-101B-9397-08002B2CF9AE}" pid="42" name="Objective-IsPublished">
    <vt:bool>true</vt:bool>
  </op:property>
  <op:property fmtid="{D5CDD505-2E9C-101B-9397-08002B2CF9AE}" pid="43" name="Objective-DatePublished">
    <vt:filetime>2026-08-03T05:03:50Z</vt:filetime>
  </op:property>
  <op:property fmtid="{D5CDD505-2E9C-101B-9397-08002B2CF9AE}" pid="44" name="Objective-ModificationStamp">
    <vt:filetime>2026-08-03T05:03:50Z</vt:filetime>
  </op:property>
  <op:property fmtid="{D5CDD505-2E9C-101B-9397-08002B2CF9AE}" pid="45" name="Objective-Owner">
    <vt:lpwstr>Shannon Rowe</vt:lpwstr>
  </op:property>
  <op:property fmtid="{D5CDD505-2E9C-101B-9397-08002B2CF9AE}" pid="46" name="Objective-Path">
    <vt:lpwstr>Whole of ACT Government:EPSDD - Environment Planning and Sustainable Development Directorate:DIVISION - Policy, Planning and Built Environment Group:01. Executive Office:PPBE HR:Recruitment:2026:P51076 - SOGA - Senior Director - Strategic Planning Policy Projects - SPTP Branch (current recruitment):00. Position description:</vt:lpwstr>
  </op:property>
  <op:property fmtid="{D5CDD505-2E9C-101B-9397-08002B2CF9AE}" pid="47" name="Objective-Parent">
    <vt:lpwstr>00. Position description</vt:lpwstr>
  </op:property>
  <op:property fmtid="{D5CDD505-2E9C-101B-9397-08002B2CF9AE}" pid="48" name="Objective-State">
    <vt:lpwstr>Published</vt:lpwstr>
  </op:property>
  <op:property fmtid="{D5CDD505-2E9C-101B-9397-08002B2CF9AE}" pid="49" name="Objective-VersionId">
    <vt:lpwstr>vA80343403</vt:lpwstr>
  </op:property>
  <op:property fmtid="{D5CDD505-2E9C-101B-9397-08002B2CF9AE}" pid="50" name="Objective-Version">
    <vt:lpwstr>3.0</vt:lpwstr>
  </op:property>
  <op:property fmtid="{D5CDD505-2E9C-101B-9397-08002B2CF9AE}" pid="51" name="Objective-VersionNumber">
    <vt:r8>3</vt:r8>
  </op:property>
  <op:property fmtid="{D5CDD505-2E9C-101B-9397-08002B2CF9AE}" pid="52" name="Objective-VersionComment">
    <vt:lpwstr/>
  </op:property>
  <op:property fmtid="{D5CDD505-2E9C-101B-9397-08002B2CF9AE}" pid="53" name="Objective-FileNumber">
    <vt:lpwstr>1-2026/0033434</vt:lpwstr>
  </op:property>
  <op:property fmtid="{D5CDD505-2E9C-101B-9397-08002B2CF9AE}" pid="54" name="Objective-Classification">
    <vt:lpwstr>[Inherited - none]</vt:lpwstr>
  </op:property>
  <op:property fmtid="{D5CDD505-2E9C-101B-9397-08002B2CF9AE}" pid="55" name="Objective-Caveats">
    <vt:lpwstr/>
  </op:property>
  <op:property fmtid="{D5CDD505-2E9C-101B-9397-08002B2CF9AE}" pid="56" name="Objective-Owner Agency">
    <vt:lpwstr>CED - City and Environment Directorate</vt:lpwstr>
  </op:property>
  <op:property fmtid="{D5CDD505-2E9C-101B-9397-08002B2CF9AE}" pid="57" name="Objective-Document Type">
    <vt:lpwstr>0-Document</vt:lpwstr>
  </op:property>
  <op:property fmtid="{D5CDD505-2E9C-101B-9397-08002B2CF9AE}" pid="58" name="Objective-Language">
    <vt:lpwstr>English (en)</vt:lpwstr>
  </op:property>
  <op:property fmtid="{D5CDD505-2E9C-101B-9397-08002B2CF9AE}" pid="59" name="Objective-Jurisdiction">
    <vt:lpwstr>ACT</vt:lpwstr>
  </op:property>
  <op:property fmtid="{D5CDD505-2E9C-101B-9397-08002B2CF9AE}" pid="60" name="Objective-Customers">
    <vt:lpwstr/>
  </op:property>
  <op:property fmtid="{D5CDD505-2E9C-101B-9397-08002B2CF9AE}" pid="61" name="Objective-Places">
    <vt:lpwstr/>
  </op:property>
  <op:property fmtid="{D5CDD505-2E9C-101B-9397-08002B2CF9AE}" pid="62" name="Objective-Transaction Reference">
    <vt:lpwstr/>
  </op:property>
  <op:property fmtid="{D5CDD505-2E9C-101B-9397-08002B2CF9AE}" pid="63" name="Objective-Document Created By">
    <vt:lpwstr/>
  </op:property>
  <op:property fmtid="{D5CDD505-2E9C-101B-9397-08002B2CF9AE}" pid="64" name="Objective-Document Created On">
    <vt:lpwstr/>
  </op:property>
  <op:property fmtid="{D5CDD505-2E9C-101B-9397-08002B2CF9AE}" pid="65" name="Objective-Covers Period From">
    <vt:lpwstr/>
  </op:property>
  <op:property fmtid="{D5CDD505-2E9C-101B-9397-08002B2CF9AE}" pid="66" name="Objective-Covers Period To">
    <vt:lpwstr/>
  </op:property>
  <op:property fmtid="{D5CDD505-2E9C-101B-9397-08002B2CF9AE}" pid="67" name="Objective-Status">
    <vt:lpwstr/>
  </op:property>
  <op:property fmtid="{D5CDD505-2E9C-101B-9397-08002B2CF9AE}" pid="68" name="Objective-S28 Exemption Number">
    <vt:lpwstr/>
  </op:property>
  <op:property fmtid="{D5CDD505-2E9C-101B-9397-08002B2CF9AE}" pid="69" name="Objective-S28 Exemption">
    <vt:lpwstr/>
  </op:property>
  <op:property fmtid="{D5CDD505-2E9C-101B-9397-08002B2CF9AE}" pid="70" name="Objective-S28 Exemption Reason">
    <vt:lpwstr/>
  </op:property>
  <op:property fmtid="{D5CDD505-2E9C-101B-9397-08002B2CF9AE}" pid="71" name="Objective-S28 Comments if partial exemption">
    <vt:lpwstr/>
  </op:property>
  <op:property fmtid="{D5CDD505-2E9C-101B-9397-08002B2CF9AE}" pid="72" name="Objective-S28 Date Approved">
    <vt:lpwstr/>
  </op:property>
</op:Properties>
</file>