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6D8B7762" w:rsidR="002A43D2" w:rsidRDefault="00E75E6D" w:rsidP="002A43D2">
      <w:pPr>
        <w:pStyle w:val="Title"/>
        <w:jc w:val="right"/>
        <w:rPr>
          <w:rFonts w:asciiTheme="minorHAnsi" w:hAnsiTheme="minorHAnsi"/>
          <w:sz w:val="52"/>
        </w:rPr>
      </w:pPr>
      <w:r>
        <w:rPr>
          <w:rFonts w:asciiTheme="minorHAnsi" w:hAnsiTheme="minorHAnsi"/>
          <w:noProof/>
          <w:sz w:val="52"/>
        </w:rPr>
        <w:drawing>
          <wp:anchor distT="0" distB="0" distL="114300" distR="114300" simplePos="0" relativeHeight="251659264" behindDoc="0" locked="0" layoutInCell="1" allowOverlap="1" wp14:anchorId="0484098F" wp14:editId="34C7E2E6">
            <wp:simplePos x="0" y="0"/>
            <wp:positionH relativeFrom="column">
              <wp:posOffset>70485</wp:posOffset>
            </wp:positionH>
            <wp:positionV relativeFrom="paragraph">
              <wp:posOffset>92075</wp:posOffset>
            </wp:positionV>
            <wp:extent cx="2115185" cy="762000"/>
            <wp:effectExtent l="0" t="0" r="0" b="0"/>
            <wp:wrapNone/>
            <wp:docPr id="354954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15185" cy="762000"/>
                    </a:xfrm>
                    <a:prstGeom prst="rect">
                      <a:avLst/>
                    </a:prstGeom>
                    <a:noFill/>
                  </pic:spPr>
                </pic:pic>
              </a:graphicData>
            </a:graphic>
            <wp14:sizeRelH relativeFrom="page">
              <wp14:pctWidth>0</wp14:pctWidth>
            </wp14:sizeRelH>
            <wp14:sizeRelV relativeFrom="page">
              <wp14:pctHeight>0</wp14:pctHeight>
            </wp14:sizeRelV>
          </wp:anchor>
        </w:drawing>
      </w:r>
      <w:r w:rsidR="00B54281">
        <w:rPr>
          <w:rFonts w:asciiTheme="minorHAnsi" w:hAnsiTheme="minorHAnsi"/>
          <w:sz w:val="52"/>
        </w:rPr>
        <w:t xml:space="preserve"> </w:t>
      </w:r>
      <w:r w:rsidR="002A43D2">
        <w:rPr>
          <w:rFonts w:asciiTheme="minorHAnsi" w:hAnsiTheme="minorHAnsi"/>
          <w:sz w:val="52"/>
        </w:rPr>
        <w:t>POSITION DESCRIPTION</w:t>
      </w:r>
    </w:p>
    <w:p w14:paraId="45290168" w14:textId="77777777" w:rsidR="002A43D2" w:rsidRPr="002A43D2" w:rsidRDefault="002A43D2" w:rsidP="002A43D2"/>
    <w:p w14:paraId="2174843C" w14:textId="77777777" w:rsidR="006F09E8" w:rsidRPr="00172D56" w:rsidRDefault="006F09E8" w:rsidP="002A43D2">
      <w:pPr>
        <w:tabs>
          <w:tab w:val="left" w:pos="3600"/>
        </w:tabs>
        <w:rPr>
          <w:i/>
          <w:color w:val="0070C0"/>
          <w:sz w:val="22"/>
          <w:szCs w:val="22"/>
        </w:rPr>
      </w:pPr>
    </w:p>
    <w:p w14:paraId="5958E20A" w14:textId="77777777" w:rsidR="00211A38" w:rsidRPr="00172D56" w:rsidRDefault="00211A38" w:rsidP="00211A38">
      <w:pPr>
        <w:pStyle w:val="BodyText"/>
        <w:rPr>
          <w:sz w:val="22"/>
          <w:szCs w:val="22"/>
        </w:rPr>
        <w:sectPr w:rsidR="00211A38" w:rsidRPr="00172D56" w:rsidSect="005B38C8">
          <w:headerReference w:type="even" r:id="rId15"/>
          <w:headerReference w:type="default" r:id="rId16"/>
          <w:footerReference w:type="even" r:id="rId17"/>
          <w:headerReference w:type="first" r:id="rId18"/>
          <w:footerReference w:type="first" r:id="rId19"/>
          <w:pgSz w:w="11906" w:h="16838" w:code="9"/>
          <w:pgMar w:top="851" w:right="1134" w:bottom="1134" w:left="1134" w:header="680" w:footer="680" w:gutter="0"/>
          <w:cols w:space="720"/>
          <w:docGrid w:linePitch="326"/>
        </w:sectPr>
      </w:pPr>
    </w:p>
    <w:p w14:paraId="41E47545" w14:textId="16423BDB" w:rsidR="006F09E8" w:rsidRPr="00172D56" w:rsidRDefault="002A43D2" w:rsidP="002A43D2">
      <w:pPr>
        <w:tabs>
          <w:tab w:val="left" w:pos="3600"/>
        </w:tabs>
        <w:rPr>
          <w:sz w:val="22"/>
          <w:szCs w:val="22"/>
        </w:rPr>
      </w:pPr>
      <w:r w:rsidRPr="00172D56">
        <w:rPr>
          <w:b/>
          <w:sz w:val="22"/>
          <w:szCs w:val="22"/>
        </w:rPr>
        <w:t xml:space="preserve">Directorate: </w:t>
      </w:r>
      <w:r w:rsidR="00211A38" w:rsidRPr="00172D56">
        <w:rPr>
          <w:rFonts w:asciiTheme="minorHAnsi" w:hAnsiTheme="minorHAnsi" w:cstheme="minorHAnsi"/>
          <w:sz w:val="22"/>
          <w:szCs w:val="22"/>
        </w:rPr>
        <w:t>Infrastructure Canberra</w:t>
      </w:r>
    </w:p>
    <w:p w14:paraId="7473B786" w14:textId="704F3A27" w:rsidR="006F09E8" w:rsidRPr="00172D56" w:rsidRDefault="002A43D2" w:rsidP="002A43D2">
      <w:pPr>
        <w:spacing w:before="240"/>
        <w:rPr>
          <w:rFonts w:asciiTheme="minorHAnsi" w:hAnsiTheme="minorHAnsi" w:cstheme="minorHAnsi"/>
          <w:sz w:val="22"/>
          <w:szCs w:val="22"/>
        </w:rPr>
      </w:pPr>
      <w:r w:rsidRPr="00172D56">
        <w:rPr>
          <w:b/>
          <w:sz w:val="22"/>
          <w:szCs w:val="22"/>
        </w:rPr>
        <w:t xml:space="preserve">Division: </w:t>
      </w:r>
      <w:r w:rsidR="00172D56" w:rsidRPr="00172D56">
        <w:rPr>
          <w:rFonts w:asciiTheme="minorHAnsi" w:hAnsiTheme="minorHAnsi" w:cstheme="minorHAnsi"/>
          <w:sz w:val="22"/>
          <w:szCs w:val="22"/>
        </w:rPr>
        <w:t>Delivery – Transport and Civil</w:t>
      </w:r>
    </w:p>
    <w:p w14:paraId="16547942" w14:textId="6E9420C9" w:rsidR="006F09E8" w:rsidRPr="00172D56" w:rsidRDefault="002A43D2" w:rsidP="002A43D2">
      <w:pPr>
        <w:spacing w:before="240"/>
        <w:rPr>
          <w:i/>
          <w:color w:val="2E74B5" w:themeColor="accent1" w:themeShade="BF"/>
          <w:sz w:val="22"/>
          <w:szCs w:val="22"/>
        </w:rPr>
      </w:pPr>
      <w:r w:rsidRPr="00172D56">
        <w:rPr>
          <w:b/>
          <w:sz w:val="22"/>
          <w:szCs w:val="22"/>
        </w:rPr>
        <w:t>Business Unit:</w:t>
      </w:r>
      <w:r w:rsidR="00647BF6">
        <w:rPr>
          <w:b/>
          <w:sz w:val="22"/>
          <w:szCs w:val="22"/>
        </w:rPr>
        <w:t xml:space="preserve"> </w:t>
      </w:r>
      <w:r w:rsidR="00647BF6">
        <w:rPr>
          <w:rFonts w:asciiTheme="minorHAnsi" w:hAnsiTheme="minorHAnsi" w:cstheme="minorHAnsi"/>
          <w:sz w:val="22"/>
          <w:szCs w:val="22"/>
        </w:rPr>
        <w:t>Commercial</w:t>
      </w:r>
    </w:p>
    <w:p w14:paraId="41BC89E8" w14:textId="60E86AB5" w:rsidR="008C40B5" w:rsidRPr="00172D56" w:rsidRDefault="006F09E8" w:rsidP="006F09E8">
      <w:pPr>
        <w:spacing w:before="240"/>
        <w:rPr>
          <w:color w:val="2E74B5" w:themeColor="accent1" w:themeShade="BF"/>
          <w:sz w:val="22"/>
          <w:szCs w:val="22"/>
        </w:rPr>
      </w:pPr>
      <w:r w:rsidRPr="00172D56">
        <w:rPr>
          <w:b/>
          <w:sz w:val="22"/>
          <w:szCs w:val="22"/>
        </w:rPr>
        <w:t>Position Title:</w:t>
      </w:r>
      <w:r w:rsidR="002E1E1F">
        <w:rPr>
          <w:b/>
          <w:sz w:val="22"/>
          <w:szCs w:val="22"/>
        </w:rPr>
        <w:t xml:space="preserve"> </w:t>
      </w:r>
      <w:r w:rsidR="002E1E1F" w:rsidRPr="002E1E1F">
        <w:rPr>
          <w:bCs/>
          <w:sz w:val="22"/>
          <w:szCs w:val="22"/>
        </w:rPr>
        <w:t>Senior Commercial Officer</w:t>
      </w:r>
      <w:r w:rsidR="002E1E1F">
        <w:rPr>
          <w:b/>
          <w:sz w:val="22"/>
          <w:szCs w:val="22"/>
        </w:rPr>
        <w:t xml:space="preserve"> </w:t>
      </w:r>
    </w:p>
    <w:p w14:paraId="0FC267AC" w14:textId="1F4C31B8" w:rsidR="006F09E8" w:rsidRPr="00172D56" w:rsidRDefault="006F09E8" w:rsidP="006F09E8">
      <w:pPr>
        <w:spacing w:before="240"/>
        <w:rPr>
          <w:b/>
          <w:i/>
          <w:sz w:val="22"/>
          <w:szCs w:val="22"/>
        </w:rPr>
      </w:pPr>
      <w:r w:rsidRPr="00172D56">
        <w:rPr>
          <w:sz w:val="22"/>
          <w:szCs w:val="22"/>
        </w:rPr>
        <w:br w:type="column"/>
      </w:r>
      <w:r w:rsidRPr="00172D56">
        <w:rPr>
          <w:b/>
          <w:sz w:val="22"/>
          <w:szCs w:val="22"/>
        </w:rPr>
        <w:t xml:space="preserve">Position Number: </w:t>
      </w:r>
      <w:r w:rsidR="00647BF6" w:rsidRPr="00647BF6">
        <w:rPr>
          <w:bCs/>
          <w:sz w:val="22"/>
          <w:szCs w:val="22"/>
        </w:rPr>
        <w:t>P61719</w:t>
      </w:r>
    </w:p>
    <w:p w14:paraId="300FF30C" w14:textId="25097F39" w:rsidR="006F09E8" w:rsidRPr="00647BF6" w:rsidRDefault="006F09E8" w:rsidP="006F09E8">
      <w:pPr>
        <w:spacing w:before="240"/>
        <w:rPr>
          <w:bCs/>
          <w:i/>
          <w:sz w:val="22"/>
          <w:szCs w:val="22"/>
        </w:rPr>
      </w:pPr>
      <w:r w:rsidRPr="00172D56">
        <w:rPr>
          <w:b/>
          <w:sz w:val="22"/>
          <w:szCs w:val="22"/>
        </w:rPr>
        <w:t>Classification:</w:t>
      </w:r>
      <w:r w:rsidRPr="00647BF6">
        <w:rPr>
          <w:bCs/>
          <w:sz w:val="22"/>
          <w:szCs w:val="22"/>
        </w:rPr>
        <w:t xml:space="preserve"> </w:t>
      </w:r>
      <w:r w:rsidR="00647BF6" w:rsidRPr="00647BF6">
        <w:rPr>
          <w:bCs/>
          <w:sz w:val="22"/>
          <w:szCs w:val="22"/>
        </w:rPr>
        <w:t>Administrative Services Officer 6</w:t>
      </w:r>
    </w:p>
    <w:p w14:paraId="6EEBEAB9" w14:textId="05680A8D" w:rsidR="002A43D2" w:rsidRPr="00172D56" w:rsidRDefault="002A43D2" w:rsidP="002A43D2">
      <w:pPr>
        <w:spacing w:before="240"/>
        <w:rPr>
          <w:b/>
          <w:i/>
          <w:color w:val="2E74B5" w:themeColor="accent1" w:themeShade="BF"/>
          <w:sz w:val="22"/>
          <w:szCs w:val="22"/>
        </w:rPr>
      </w:pPr>
      <w:r w:rsidRPr="00172D56">
        <w:rPr>
          <w:b/>
          <w:sz w:val="22"/>
          <w:szCs w:val="22"/>
        </w:rPr>
        <w:t>Location:</w:t>
      </w:r>
      <w:r w:rsidR="00172D56" w:rsidRPr="00172D56">
        <w:rPr>
          <w:b/>
          <w:sz w:val="22"/>
          <w:szCs w:val="22"/>
        </w:rPr>
        <w:t xml:space="preserve"> </w:t>
      </w:r>
      <w:r w:rsidR="00172D56" w:rsidRPr="00172D56">
        <w:rPr>
          <w:bCs/>
          <w:sz w:val="22"/>
          <w:szCs w:val="22"/>
        </w:rPr>
        <w:t>Canberra City</w:t>
      </w:r>
      <w:r w:rsidR="00854DF8">
        <w:rPr>
          <w:bCs/>
          <w:sz w:val="22"/>
          <w:szCs w:val="22"/>
        </w:rPr>
        <w:t xml:space="preserve"> / Hybrid</w:t>
      </w:r>
    </w:p>
    <w:p w14:paraId="4A4E3EDA" w14:textId="7339A298" w:rsidR="006F09E8" w:rsidRPr="00172D56" w:rsidRDefault="002A43D2" w:rsidP="00172D56">
      <w:pPr>
        <w:spacing w:before="240"/>
        <w:rPr>
          <w:rFonts w:asciiTheme="minorHAnsi" w:hAnsiTheme="minorHAnsi"/>
          <w:sz w:val="22"/>
          <w:szCs w:val="22"/>
        </w:rPr>
        <w:sectPr w:rsidR="006F09E8" w:rsidRPr="00172D56" w:rsidSect="006F09E8">
          <w:type w:val="continuous"/>
          <w:pgSz w:w="11906" w:h="16838" w:code="9"/>
          <w:pgMar w:top="851" w:right="1134" w:bottom="1134" w:left="1134" w:header="680" w:footer="680" w:gutter="0"/>
          <w:cols w:num="2" w:space="720"/>
          <w:docGrid w:linePitch="326"/>
        </w:sectPr>
      </w:pPr>
      <w:r w:rsidRPr="00172D56">
        <w:rPr>
          <w:b/>
          <w:sz w:val="22"/>
          <w:szCs w:val="22"/>
        </w:rPr>
        <w:t xml:space="preserve">Last Reviewed: </w:t>
      </w:r>
      <w:r w:rsidR="00647BF6">
        <w:rPr>
          <w:bCs/>
          <w:sz w:val="22"/>
          <w:szCs w:val="22"/>
        </w:rPr>
        <w:t>June 2026</w:t>
      </w:r>
    </w:p>
    <w:p w14:paraId="4F902C88" w14:textId="57736E37" w:rsidR="00211A38" w:rsidRPr="00211A38" w:rsidRDefault="00211A38" w:rsidP="009305C5">
      <w:pPr>
        <w:spacing w:before="120" w:after="120" w:line="276" w:lineRule="auto"/>
        <w:contextualSpacing/>
        <w:rPr>
          <w:rFonts w:asciiTheme="minorHAnsi" w:hAnsiTheme="minorHAnsi" w:cstheme="minorHAnsi"/>
          <w:sz w:val="22"/>
          <w:szCs w:val="28"/>
        </w:rPr>
      </w:pPr>
      <w:r w:rsidRPr="00211A38">
        <w:rPr>
          <w:rFonts w:asciiTheme="minorHAnsi" w:hAnsiTheme="minorHAnsi" w:cstheme="minorHAnsi"/>
          <w:sz w:val="22"/>
          <w:szCs w:val="28"/>
        </w:rPr>
        <w:t>The Australian Capital Territory Public Service (ACTPS) is a values-based organisation where all employees are expected to embody the prescribed core values of respect, integrity, collaboration, and innovation, as well as demonstrate the related signature behaviours.</w:t>
      </w:r>
      <w:r w:rsidR="009305C5">
        <w:rPr>
          <w:rFonts w:asciiTheme="minorHAnsi" w:hAnsiTheme="minorHAnsi" w:cstheme="minorHAnsi"/>
          <w:sz w:val="22"/>
          <w:szCs w:val="28"/>
        </w:rPr>
        <w:br/>
      </w:r>
    </w:p>
    <w:p w14:paraId="7D8AD04A" w14:textId="77777777" w:rsidR="00211A38" w:rsidRPr="00211A38" w:rsidRDefault="00211A38" w:rsidP="00211A38">
      <w:pPr>
        <w:pBdr>
          <w:bottom w:val="single" w:sz="12" w:space="1" w:color="auto"/>
        </w:pBdr>
        <w:spacing w:before="120" w:after="120" w:line="276" w:lineRule="auto"/>
        <w:outlineLvl w:val="0"/>
        <w:rPr>
          <w:rFonts w:asciiTheme="minorHAnsi" w:hAnsiTheme="minorHAnsi"/>
          <w:b/>
          <w:spacing w:val="5"/>
          <w:sz w:val="28"/>
          <w:szCs w:val="32"/>
          <w:lang w:eastAsia="ja-JP"/>
        </w:rPr>
      </w:pPr>
      <w:r w:rsidRPr="00211A38">
        <w:rPr>
          <w:rFonts w:asciiTheme="minorHAnsi" w:hAnsiTheme="minorHAnsi"/>
          <w:b/>
          <w:spacing w:val="5"/>
          <w:sz w:val="28"/>
          <w:szCs w:val="32"/>
          <w:lang w:eastAsia="ja-JP"/>
        </w:rPr>
        <w:t>DIRECTORATE OVERVIEW</w:t>
      </w:r>
    </w:p>
    <w:p w14:paraId="5165A7D5" w14:textId="718B516A" w:rsidR="00211A38" w:rsidRPr="00647BF6" w:rsidRDefault="00211A38" w:rsidP="00211A38">
      <w:pPr>
        <w:spacing w:before="120" w:after="120" w:line="276" w:lineRule="auto"/>
        <w:contextualSpacing/>
        <w:rPr>
          <w:rFonts w:cs="Calibri"/>
          <w:sz w:val="22"/>
          <w:szCs w:val="22"/>
        </w:rPr>
      </w:pPr>
      <w:r w:rsidRPr="00647BF6">
        <w:rPr>
          <w:rFonts w:cs="Calibri"/>
          <w:sz w:val="22"/>
          <w:szCs w:val="22"/>
        </w:rPr>
        <w:t xml:space="preserve">Infrastructure Canberra’s </w:t>
      </w:r>
      <w:r w:rsidR="00647BF6">
        <w:rPr>
          <w:rFonts w:cs="Calibri"/>
          <w:sz w:val="22"/>
          <w:szCs w:val="22"/>
        </w:rPr>
        <w:t xml:space="preserve">(iCBR) </w:t>
      </w:r>
      <w:r w:rsidRPr="00647BF6">
        <w:rPr>
          <w:rFonts w:cs="Calibri"/>
          <w:sz w:val="22"/>
          <w:szCs w:val="22"/>
        </w:rPr>
        <w:t>vision is to enrich and connect our communities through sustainable and transformative infrastructure, places and spaces. At iCBR, we are the Territory’s expert on capital infrastructure and our purpose is to efficiently develop, deliver and maintain infrastructure, places and spaces with our partners, for our community.</w:t>
      </w:r>
    </w:p>
    <w:p w14:paraId="43E48772" w14:textId="77777777" w:rsidR="00211A38" w:rsidRPr="00647BF6" w:rsidRDefault="00211A38" w:rsidP="00211A38">
      <w:pPr>
        <w:spacing w:before="120" w:after="120" w:line="276" w:lineRule="auto"/>
        <w:contextualSpacing/>
        <w:rPr>
          <w:rFonts w:cs="Calibri"/>
          <w:sz w:val="22"/>
          <w:szCs w:val="22"/>
        </w:rPr>
      </w:pPr>
    </w:p>
    <w:p w14:paraId="312CFDED" w14:textId="77777777" w:rsidR="00211A38" w:rsidRPr="00647BF6" w:rsidRDefault="00211A38" w:rsidP="00211A38">
      <w:pPr>
        <w:spacing w:before="120" w:after="120" w:line="276" w:lineRule="auto"/>
        <w:contextualSpacing/>
        <w:rPr>
          <w:rFonts w:cs="Calibri"/>
          <w:sz w:val="22"/>
          <w:szCs w:val="22"/>
        </w:rPr>
      </w:pPr>
      <w:r w:rsidRPr="00647BF6">
        <w:rPr>
          <w:rFonts w:cs="Calibri"/>
          <w:sz w:val="22"/>
          <w:szCs w:val="22"/>
        </w:rPr>
        <w:t>Our strategic priorities:</w:t>
      </w:r>
    </w:p>
    <w:p w14:paraId="26163AF3" w14:textId="77777777" w:rsidR="00211A38" w:rsidRPr="00647BF6" w:rsidRDefault="00211A38" w:rsidP="00211A38">
      <w:pPr>
        <w:numPr>
          <w:ilvl w:val="0"/>
          <w:numId w:val="35"/>
        </w:numPr>
        <w:suppressAutoHyphens w:val="0"/>
        <w:spacing w:before="120" w:after="120" w:line="276" w:lineRule="auto"/>
        <w:rPr>
          <w:sz w:val="22"/>
          <w:szCs w:val="22"/>
        </w:rPr>
      </w:pPr>
      <w:r w:rsidRPr="00647BF6">
        <w:rPr>
          <w:sz w:val="22"/>
          <w:szCs w:val="22"/>
        </w:rPr>
        <w:t>Our people and our culture at our heart</w:t>
      </w:r>
    </w:p>
    <w:p w14:paraId="3DE04B8D" w14:textId="77777777" w:rsidR="00211A38" w:rsidRPr="00647BF6" w:rsidRDefault="00211A38" w:rsidP="00211A38">
      <w:pPr>
        <w:numPr>
          <w:ilvl w:val="0"/>
          <w:numId w:val="35"/>
        </w:numPr>
        <w:suppressAutoHyphens w:val="0"/>
        <w:spacing w:before="120" w:after="120" w:line="276" w:lineRule="auto"/>
        <w:rPr>
          <w:sz w:val="22"/>
          <w:szCs w:val="22"/>
        </w:rPr>
      </w:pPr>
      <w:r w:rsidRPr="00647BF6">
        <w:rPr>
          <w:sz w:val="22"/>
          <w:szCs w:val="22"/>
        </w:rPr>
        <w:t>Excellence in service</w:t>
      </w:r>
    </w:p>
    <w:p w14:paraId="60BF40CE" w14:textId="77777777" w:rsidR="00211A38" w:rsidRPr="00647BF6" w:rsidRDefault="00211A38" w:rsidP="00211A38">
      <w:pPr>
        <w:numPr>
          <w:ilvl w:val="0"/>
          <w:numId w:val="35"/>
        </w:numPr>
        <w:suppressAutoHyphens w:val="0"/>
        <w:spacing w:before="120" w:after="120" w:line="276" w:lineRule="auto"/>
        <w:rPr>
          <w:sz w:val="22"/>
          <w:szCs w:val="22"/>
        </w:rPr>
      </w:pPr>
      <w:r w:rsidRPr="00647BF6">
        <w:rPr>
          <w:sz w:val="22"/>
          <w:szCs w:val="22"/>
        </w:rPr>
        <w:t>Partnering for success</w:t>
      </w:r>
    </w:p>
    <w:p w14:paraId="2425FDD9" w14:textId="051F9849" w:rsidR="00211A38" w:rsidRPr="00647BF6" w:rsidRDefault="00211A38" w:rsidP="00211A38">
      <w:pPr>
        <w:numPr>
          <w:ilvl w:val="0"/>
          <w:numId w:val="35"/>
        </w:numPr>
        <w:suppressAutoHyphens w:val="0"/>
        <w:spacing w:before="120" w:after="120" w:line="276" w:lineRule="auto"/>
        <w:rPr>
          <w:sz w:val="22"/>
          <w:szCs w:val="22"/>
        </w:rPr>
      </w:pPr>
      <w:r w:rsidRPr="00647BF6">
        <w:rPr>
          <w:sz w:val="22"/>
          <w:szCs w:val="22"/>
        </w:rPr>
        <w:t>Better tools for outstanding outcomes</w:t>
      </w:r>
      <w:r w:rsidR="00854DF8" w:rsidRPr="00647BF6">
        <w:rPr>
          <w:sz w:val="22"/>
          <w:szCs w:val="22"/>
        </w:rPr>
        <w:t xml:space="preserve">. </w:t>
      </w:r>
    </w:p>
    <w:p w14:paraId="60882D98" w14:textId="77777777" w:rsidR="00211A38" w:rsidRPr="00647BF6" w:rsidRDefault="00211A38" w:rsidP="00211A38">
      <w:pPr>
        <w:rPr>
          <w:rFonts w:cs="Calibri"/>
          <w:sz w:val="22"/>
          <w:szCs w:val="22"/>
        </w:rPr>
      </w:pPr>
      <w:r w:rsidRPr="00647BF6">
        <w:rPr>
          <w:rFonts w:cs="Calibri"/>
          <w:sz w:val="22"/>
          <w:szCs w:val="22"/>
        </w:rPr>
        <w:t xml:space="preserve">We value safety, integrity, respect, excellence, innovation and collaboration and we uphold Yindyamarra to respect, honour, be kind, be gentle and be careful in every aspect of our work. </w:t>
      </w:r>
    </w:p>
    <w:p w14:paraId="634A1029" w14:textId="77777777" w:rsidR="00211A38" w:rsidRPr="00647BF6" w:rsidRDefault="00211A38" w:rsidP="00211A38">
      <w:pPr>
        <w:rPr>
          <w:rFonts w:cs="Calibri"/>
          <w:sz w:val="22"/>
          <w:szCs w:val="22"/>
        </w:rPr>
      </w:pPr>
      <w:r w:rsidRPr="00647BF6">
        <w:rPr>
          <w:rFonts w:cs="Calibri"/>
          <w:sz w:val="22"/>
          <w:szCs w:val="22"/>
        </w:rPr>
        <w:t>Our core functions:</w:t>
      </w:r>
    </w:p>
    <w:p w14:paraId="2B5ADCF9" w14:textId="77777777" w:rsidR="00211A38" w:rsidRPr="00647BF6" w:rsidRDefault="00211A38" w:rsidP="00211A38">
      <w:pPr>
        <w:numPr>
          <w:ilvl w:val="0"/>
          <w:numId w:val="35"/>
        </w:numPr>
        <w:suppressAutoHyphens w:val="0"/>
        <w:spacing w:before="120" w:after="120" w:line="276" w:lineRule="auto"/>
        <w:rPr>
          <w:sz w:val="22"/>
          <w:szCs w:val="22"/>
        </w:rPr>
      </w:pPr>
      <w:r w:rsidRPr="00647BF6">
        <w:rPr>
          <w:sz w:val="22"/>
          <w:szCs w:val="22"/>
        </w:rPr>
        <w:t>Supporting the planning, and leading the procurement and deliver, of government infrastructure programs and projects in partnership with ACT Government directorates.</w:t>
      </w:r>
    </w:p>
    <w:p w14:paraId="57DBFB65" w14:textId="77777777" w:rsidR="00211A38" w:rsidRPr="00647BF6" w:rsidRDefault="00211A38" w:rsidP="00211A38">
      <w:pPr>
        <w:numPr>
          <w:ilvl w:val="0"/>
          <w:numId w:val="35"/>
        </w:numPr>
        <w:suppressAutoHyphens w:val="0"/>
        <w:spacing w:before="120" w:after="120" w:line="276" w:lineRule="auto"/>
        <w:rPr>
          <w:sz w:val="22"/>
          <w:szCs w:val="22"/>
        </w:rPr>
      </w:pPr>
      <w:r w:rsidRPr="00647BF6">
        <w:rPr>
          <w:sz w:val="22"/>
          <w:szCs w:val="22"/>
        </w:rPr>
        <w:t>Leading leasing and associated property management and maintenance services across the ACT Government property portfolio.</w:t>
      </w:r>
    </w:p>
    <w:p w14:paraId="2D4841B6" w14:textId="77777777" w:rsidR="00211A38" w:rsidRPr="00647BF6" w:rsidRDefault="00211A38" w:rsidP="00211A38">
      <w:pPr>
        <w:numPr>
          <w:ilvl w:val="0"/>
          <w:numId w:val="35"/>
        </w:numPr>
        <w:suppressAutoHyphens w:val="0"/>
        <w:spacing w:before="120" w:after="120" w:line="276" w:lineRule="auto"/>
        <w:rPr>
          <w:sz w:val="22"/>
          <w:szCs w:val="22"/>
        </w:rPr>
      </w:pPr>
      <w:r w:rsidRPr="00647BF6">
        <w:rPr>
          <w:sz w:val="22"/>
          <w:szCs w:val="22"/>
        </w:rPr>
        <w:t>Leading the development, procurement and delivery of large scale infrastructure projects for the ACT Government.</w:t>
      </w:r>
    </w:p>
    <w:p w14:paraId="480DABCC" w14:textId="77777777" w:rsidR="00211A38" w:rsidRPr="00647BF6" w:rsidRDefault="00211A38" w:rsidP="00211A38">
      <w:pPr>
        <w:numPr>
          <w:ilvl w:val="0"/>
          <w:numId w:val="35"/>
        </w:numPr>
        <w:suppressAutoHyphens w:val="0"/>
        <w:spacing w:before="120" w:after="120" w:line="276" w:lineRule="auto"/>
        <w:rPr>
          <w:sz w:val="22"/>
          <w:szCs w:val="22"/>
        </w:rPr>
      </w:pPr>
      <w:r w:rsidRPr="00647BF6">
        <w:rPr>
          <w:sz w:val="22"/>
          <w:szCs w:val="22"/>
        </w:rPr>
        <w:t>Coordinating and shaping the ACT Infrastructure Plan and Pipeline, and developing a portfolio and program management framework to support ACT Government infrastructure initiatives.</w:t>
      </w:r>
    </w:p>
    <w:p w14:paraId="63FE583C" w14:textId="77777777" w:rsidR="00211A38" w:rsidRPr="00647BF6" w:rsidRDefault="00211A38" w:rsidP="00647BF6">
      <w:pPr>
        <w:numPr>
          <w:ilvl w:val="0"/>
          <w:numId w:val="35"/>
        </w:numPr>
        <w:suppressAutoHyphens w:val="0"/>
        <w:spacing w:before="120" w:after="120" w:line="276" w:lineRule="auto"/>
        <w:rPr>
          <w:bCs/>
          <w:sz w:val="22"/>
          <w:szCs w:val="22"/>
        </w:rPr>
      </w:pPr>
      <w:r w:rsidRPr="00647BF6">
        <w:rPr>
          <w:bCs/>
          <w:sz w:val="22"/>
          <w:szCs w:val="22"/>
        </w:rPr>
        <w:lastRenderedPageBreak/>
        <w:t>Providing strategic advice, expertise and assurance across the ACT Government and decision-makers, industry and key stakeholders on infrastructure policy, investment, planning, delivery and management.</w:t>
      </w:r>
    </w:p>
    <w:p w14:paraId="05677FF9" w14:textId="2158BAAE" w:rsidR="002A43D2" w:rsidRPr="00854DF8" w:rsidRDefault="002A43D2" w:rsidP="00211A38">
      <w:pPr>
        <w:pStyle w:val="Heading1"/>
        <w:pBdr>
          <w:bottom w:val="single" w:sz="12" w:space="1" w:color="auto"/>
        </w:pBdr>
        <w:rPr>
          <w:rFonts w:asciiTheme="minorHAnsi" w:hAnsiTheme="minorHAnsi"/>
          <w:sz w:val="32"/>
        </w:rPr>
      </w:pPr>
      <w:r w:rsidRPr="00854DF8">
        <w:rPr>
          <w:rFonts w:asciiTheme="minorHAnsi" w:hAnsiTheme="minorHAnsi"/>
          <w:sz w:val="32"/>
        </w:rPr>
        <w:t>DIVISION OVERVIEW</w:t>
      </w:r>
    </w:p>
    <w:p w14:paraId="1AEA8330" w14:textId="77777777" w:rsidR="00B52429" w:rsidRPr="00647BF6" w:rsidRDefault="00B52429" w:rsidP="00B52429">
      <w:pPr>
        <w:spacing w:before="120" w:after="120" w:line="276" w:lineRule="auto"/>
        <w:rPr>
          <w:rFonts w:asciiTheme="minorHAnsi" w:hAnsiTheme="minorHAnsi" w:cstheme="minorHAnsi"/>
          <w:sz w:val="22"/>
          <w:szCs w:val="22"/>
        </w:rPr>
      </w:pPr>
      <w:bookmarkStart w:id="0" w:name="_Hlk79744377"/>
      <w:bookmarkStart w:id="1" w:name="_Hlk183089537"/>
      <w:bookmarkStart w:id="2" w:name="_Hlk183095776"/>
      <w:r w:rsidRPr="00647BF6">
        <w:rPr>
          <w:rFonts w:asciiTheme="minorHAnsi" w:hAnsiTheme="minorHAnsi" w:cstheme="minorHAnsi"/>
          <w:sz w:val="22"/>
          <w:szCs w:val="22"/>
        </w:rPr>
        <w:t>Within Infrastructure Canberra, Transport and Civil Infrastructure (T&amp;C) is responsible for the procurement and delivery of Tier 1 and 2 infrastructure projects for the people of Canberra. This includes projects such as the Light Rail Stage 2 program of works, Roads Infrastructure projects and Waste Infrastructure projects. The division also supports partner directorates, including City and Environment Directorate and the City Renewal Authority, in the delivery of Tier 3 projects through provision of procurement and contract management services. Within T&amp;C there are a range of branches who support the delivery of these projects, including the Civil, Transport, Waste Infrastructure and Program Delivery Office (PDO).</w:t>
      </w:r>
    </w:p>
    <w:bookmarkEnd w:id="0"/>
    <w:bookmarkEnd w:id="1"/>
    <w:bookmarkEnd w:id="2"/>
    <w:p w14:paraId="409578C2" w14:textId="2E9950AC" w:rsidR="007702B5" w:rsidRPr="00423241" w:rsidRDefault="007702B5" w:rsidP="007702B5">
      <w:pPr>
        <w:pStyle w:val="Heading1"/>
        <w:pBdr>
          <w:bottom w:val="single" w:sz="12" w:space="1" w:color="auto"/>
        </w:pBdr>
        <w:rPr>
          <w:rFonts w:asciiTheme="minorHAnsi" w:hAnsiTheme="minorHAnsi"/>
          <w:sz w:val="32"/>
        </w:rPr>
      </w:pPr>
      <w:r>
        <w:rPr>
          <w:rFonts w:asciiTheme="minorHAnsi" w:hAnsiTheme="minorHAnsi"/>
          <w:sz w:val="32"/>
        </w:rPr>
        <w:t xml:space="preserve">POSITION </w:t>
      </w:r>
      <w:r w:rsidRPr="00423241">
        <w:rPr>
          <w:rFonts w:asciiTheme="minorHAnsi" w:hAnsiTheme="minorHAnsi"/>
          <w:sz w:val="32"/>
        </w:rPr>
        <w:t>OVERVIEW</w:t>
      </w:r>
    </w:p>
    <w:p w14:paraId="4964DC31" w14:textId="594FFE96" w:rsidR="00854DF8" w:rsidRPr="00647BF6" w:rsidRDefault="00854DF8" w:rsidP="00647BF6">
      <w:pPr>
        <w:spacing w:before="240" w:line="276" w:lineRule="auto"/>
        <w:rPr>
          <w:rFonts w:cs="Arial"/>
          <w:i/>
          <w:color w:val="0070C0"/>
          <w:sz w:val="22"/>
          <w:szCs w:val="22"/>
        </w:rPr>
      </w:pPr>
      <w:r w:rsidRPr="00647BF6">
        <w:rPr>
          <w:iCs/>
          <w:sz w:val="22"/>
          <w:szCs w:val="22"/>
        </w:rPr>
        <w:t xml:space="preserve">The </w:t>
      </w:r>
      <w:r w:rsidR="002E1E1F">
        <w:rPr>
          <w:iCs/>
          <w:sz w:val="22"/>
          <w:szCs w:val="22"/>
        </w:rPr>
        <w:t xml:space="preserve">Senior Commercial Officer </w:t>
      </w:r>
      <w:r w:rsidRPr="00647BF6">
        <w:rPr>
          <w:iCs/>
          <w:sz w:val="22"/>
          <w:szCs w:val="22"/>
        </w:rPr>
        <w:t xml:space="preserve">sits within the </w:t>
      </w:r>
      <w:r w:rsidR="00647BF6">
        <w:rPr>
          <w:iCs/>
          <w:sz w:val="22"/>
          <w:szCs w:val="22"/>
        </w:rPr>
        <w:t>Commercial team and reports to the Director, Project Budget and Reporting.</w:t>
      </w:r>
    </w:p>
    <w:p w14:paraId="6846D829" w14:textId="1D71F132" w:rsidR="00854DF8" w:rsidRPr="00647BF6" w:rsidRDefault="00854DF8" w:rsidP="00647BF6">
      <w:pPr>
        <w:pStyle w:val="BodyText"/>
        <w:rPr>
          <w:sz w:val="22"/>
          <w:szCs w:val="22"/>
        </w:rPr>
      </w:pPr>
      <w:r w:rsidRPr="00647BF6">
        <w:rPr>
          <w:sz w:val="22"/>
          <w:szCs w:val="22"/>
        </w:rPr>
        <w:t xml:space="preserve">The primary duties and responsibilities for this position will include but not limited to: </w:t>
      </w:r>
    </w:p>
    <w:p w14:paraId="40944D14" w14:textId="675FBA13" w:rsidR="00420562" w:rsidRDefault="00992EC3" w:rsidP="00647BF6">
      <w:pPr>
        <w:pStyle w:val="ListBullet"/>
        <w:numPr>
          <w:ilvl w:val="0"/>
          <w:numId w:val="38"/>
        </w:numPr>
        <w:spacing w:before="120" w:line="276" w:lineRule="auto"/>
        <w:rPr>
          <w:rFonts w:asciiTheme="minorHAnsi" w:hAnsiTheme="minorHAnsi" w:cstheme="minorBidi"/>
          <w:sz w:val="22"/>
          <w:szCs w:val="22"/>
        </w:rPr>
      </w:pPr>
      <w:r>
        <w:rPr>
          <w:rFonts w:asciiTheme="minorHAnsi" w:hAnsiTheme="minorHAnsi" w:cstheme="minorBidi"/>
          <w:sz w:val="22"/>
          <w:szCs w:val="22"/>
        </w:rPr>
        <w:t xml:space="preserve">Support </w:t>
      </w:r>
      <w:r w:rsidR="00647BF6">
        <w:rPr>
          <w:rFonts w:asciiTheme="minorHAnsi" w:hAnsiTheme="minorHAnsi" w:cstheme="minorBidi"/>
          <w:sz w:val="22"/>
          <w:szCs w:val="22"/>
        </w:rPr>
        <w:t>the Director, Project Budget and Reporting</w:t>
      </w:r>
      <w:r w:rsidR="002E41A7">
        <w:rPr>
          <w:rFonts w:asciiTheme="minorHAnsi" w:hAnsiTheme="minorHAnsi" w:cstheme="minorBidi"/>
          <w:sz w:val="22"/>
          <w:szCs w:val="22"/>
        </w:rPr>
        <w:t xml:space="preserve"> by contributing to inputs for comprehensive and effective management of the Transport and Civil project budgets and finances by monitoring </w:t>
      </w:r>
      <w:r w:rsidR="002E1E1F">
        <w:rPr>
          <w:rFonts w:asciiTheme="minorHAnsi" w:hAnsiTheme="minorHAnsi" w:cstheme="minorBidi"/>
          <w:sz w:val="22"/>
          <w:szCs w:val="22"/>
        </w:rPr>
        <w:t xml:space="preserve">and analysing </w:t>
      </w:r>
      <w:r>
        <w:rPr>
          <w:rFonts w:asciiTheme="minorHAnsi" w:hAnsiTheme="minorHAnsi" w:cstheme="minorBidi"/>
          <w:sz w:val="22"/>
          <w:szCs w:val="22"/>
        </w:rPr>
        <w:t xml:space="preserve">reporting outputs, including input to the monthly project reporting and Commonwealth reporting, as required. </w:t>
      </w:r>
    </w:p>
    <w:p w14:paraId="2678782F" w14:textId="77777777" w:rsidR="00402BA1" w:rsidRPr="004A1173" w:rsidRDefault="00402BA1" w:rsidP="00402BA1">
      <w:pPr>
        <w:pStyle w:val="ListBullet"/>
        <w:numPr>
          <w:ilvl w:val="0"/>
          <w:numId w:val="38"/>
        </w:numPr>
        <w:spacing w:before="120" w:line="276" w:lineRule="auto"/>
        <w:rPr>
          <w:rFonts w:asciiTheme="minorHAnsi" w:hAnsiTheme="minorHAnsi" w:cstheme="minorBidi"/>
          <w:sz w:val="22"/>
          <w:szCs w:val="22"/>
        </w:rPr>
      </w:pPr>
      <w:r w:rsidRPr="002E41A7">
        <w:rPr>
          <w:rFonts w:asciiTheme="minorHAnsi" w:hAnsiTheme="minorHAnsi" w:cstheme="minorBidi"/>
          <w:sz w:val="22"/>
          <w:szCs w:val="22"/>
        </w:rPr>
        <w:t xml:space="preserve">Support the preparation and coordination for the relevant parts of the Commercial Team’s input into papers for the relevant project reporting, including any </w:t>
      </w:r>
      <w:r>
        <w:rPr>
          <w:rFonts w:asciiTheme="minorHAnsi" w:hAnsiTheme="minorHAnsi" w:cstheme="minorBidi"/>
          <w:sz w:val="22"/>
          <w:szCs w:val="22"/>
        </w:rPr>
        <w:t xml:space="preserve">Project Control Group, </w:t>
      </w:r>
      <w:r w:rsidRPr="002E41A7">
        <w:rPr>
          <w:rFonts w:asciiTheme="minorHAnsi" w:hAnsiTheme="minorHAnsi" w:cstheme="minorBidi"/>
          <w:sz w:val="22"/>
          <w:szCs w:val="22"/>
        </w:rPr>
        <w:t xml:space="preserve">Board and various forms of government reporting (e.g. Estimates, inter-governmental correspondence). </w:t>
      </w:r>
    </w:p>
    <w:p w14:paraId="769490B6" w14:textId="0A4D6809" w:rsidR="002E41A7" w:rsidRDefault="002E41A7" w:rsidP="00647BF6">
      <w:pPr>
        <w:pStyle w:val="ListBullet"/>
        <w:numPr>
          <w:ilvl w:val="0"/>
          <w:numId w:val="38"/>
        </w:numPr>
        <w:spacing w:before="120" w:line="276" w:lineRule="auto"/>
        <w:rPr>
          <w:rFonts w:asciiTheme="minorHAnsi" w:hAnsiTheme="minorHAnsi" w:cstheme="minorBidi"/>
          <w:sz w:val="22"/>
          <w:szCs w:val="22"/>
        </w:rPr>
      </w:pPr>
      <w:r>
        <w:rPr>
          <w:rFonts w:asciiTheme="minorHAnsi" w:hAnsiTheme="minorHAnsi" w:cstheme="minorBidi"/>
          <w:sz w:val="22"/>
          <w:szCs w:val="22"/>
        </w:rPr>
        <w:t>Support</w:t>
      </w:r>
      <w:r w:rsidR="00647BF6">
        <w:rPr>
          <w:rFonts w:asciiTheme="minorHAnsi" w:hAnsiTheme="minorHAnsi" w:cstheme="minorBidi"/>
          <w:sz w:val="22"/>
          <w:szCs w:val="22"/>
        </w:rPr>
        <w:t xml:space="preserve"> the Director, Project Budget and Reporting to develop </w:t>
      </w:r>
      <w:r>
        <w:rPr>
          <w:rFonts w:asciiTheme="minorHAnsi" w:hAnsiTheme="minorHAnsi" w:cstheme="minorBidi"/>
          <w:sz w:val="22"/>
          <w:szCs w:val="22"/>
        </w:rPr>
        <w:t>S</w:t>
      </w:r>
      <w:r w:rsidR="00647BF6">
        <w:rPr>
          <w:rFonts w:asciiTheme="minorHAnsi" w:hAnsiTheme="minorHAnsi" w:cstheme="minorBidi"/>
          <w:sz w:val="22"/>
          <w:szCs w:val="22"/>
        </w:rPr>
        <w:t xml:space="preserve">tandard </w:t>
      </w:r>
      <w:r>
        <w:rPr>
          <w:rFonts w:asciiTheme="minorHAnsi" w:hAnsiTheme="minorHAnsi" w:cstheme="minorBidi"/>
          <w:sz w:val="22"/>
          <w:szCs w:val="22"/>
        </w:rPr>
        <w:t>O</w:t>
      </w:r>
      <w:r w:rsidR="00647BF6">
        <w:rPr>
          <w:rFonts w:asciiTheme="minorHAnsi" w:hAnsiTheme="minorHAnsi" w:cstheme="minorBidi"/>
          <w:sz w:val="22"/>
          <w:szCs w:val="22"/>
        </w:rPr>
        <w:t xml:space="preserve">perating </w:t>
      </w:r>
      <w:r>
        <w:rPr>
          <w:rFonts w:asciiTheme="minorHAnsi" w:hAnsiTheme="minorHAnsi" w:cstheme="minorBidi"/>
          <w:sz w:val="22"/>
          <w:szCs w:val="22"/>
        </w:rPr>
        <w:t>P</w:t>
      </w:r>
      <w:r w:rsidR="00647BF6">
        <w:rPr>
          <w:rFonts w:asciiTheme="minorHAnsi" w:hAnsiTheme="minorHAnsi" w:cstheme="minorBidi"/>
          <w:sz w:val="22"/>
          <w:szCs w:val="22"/>
        </w:rPr>
        <w:t>rocedures</w:t>
      </w:r>
      <w:r>
        <w:rPr>
          <w:rFonts w:asciiTheme="minorHAnsi" w:hAnsiTheme="minorHAnsi" w:cstheme="minorBidi"/>
          <w:sz w:val="22"/>
          <w:szCs w:val="22"/>
        </w:rPr>
        <w:t xml:space="preserve"> (SOPs)</w:t>
      </w:r>
      <w:r w:rsidR="00647BF6">
        <w:rPr>
          <w:rFonts w:asciiTheme="minorHAnsi" w:hAnsiTheme="minorHAnsi" w:cstheme="minorBidi"/>
          <w:sz w:val="22"/>
          <w:szCs w:val="22"/>
        </w:rPr>
        <w:t xml:space="preserve"> and improve processes</w:t>
      </w:r>
      <w:r w:rsidR="004A1173">
        <w:rPr>
          <w:rFonts w:asciiTheme="minorHAnsi" w:hAnsiTheme="minorHAnsi" w:cstheme="minorBidi"/>
          <w:sz w:val="22"/>
          <w:szCs w:val="22"/>
        </w:rPr>
        <w:t xml:space="preserve"> and reports</w:t>
      </w:r>
      <w:r w:rsidR="00647BF6">
        <w:rPr>
          <w:rFonts w:asciiTheme="minorHAnsi" w:hAnsiTheme="minorHAnsi" w:cstheme="minorBidi"/>
          <w:sz w:val="22"/>
          <w:szCs w:val="22"/>
        </w:rPr>
        <w:t xml:space="preserve"> for the commercial team.</w:t>
      </w:r>
    </w:p>
    <w:p w14:paraId="1A9D3297" w14:textId="33549461" w:rsidR="002E41A7" w:rsidRPr="002E41A7" w:rsidRDefault="002E41A7" w:rsidP="002E41A7">
      <w:pPr>
        <w:pStyle w:val="ListBullet"/>
        <w:numPr>
          <w:ilvl w:val="0"/>
          <w:numId w:val="38"/>
        </w:numPr>
        <w:spacing w:before="120" w:line="276" w:lineRule="auto"/>
        <w:rPr>
          <w:rFonts w:asciiTheme="minorHAnsi" w:hAnsiTheme="minorHAnsi" w:cstheme="minorBidi"/>
          <w:sz w:val="22"/>
          <w:szCs w:val="22"/>
        </w:rPr>
      </w:pPr>
      <w:r w:rsidRPr="002E41A7">
        <w:rPr>
          <w:rFonts w:asciiTheme="minorHAnsi" w:hAnsiTheme="minorHAnsi" w:cstheme="minorBidi"/>
          <w:sz w:val="22"/>
          <w:szCs w:val="22"/>
        </w:rPr>
        <w:t>Support the Director, Project Budget and Reporting to contribute to the development of budget business cases, with a focus on the financial impacts and project budgets.</w:t>
      </w:r>
    </w:p>
    <w:p w14:paraId="05867F7B" w14:textId="16510503" w:rsidR="00647BF6" w:rsidRPr="002E41A7" w:rsidRDefault="00992EC3" w:rsidP="002E41A7">
      <w:pPr>
        <w:pStyle w:val="ListBullet"/>
        <w:numPr>
          <w:ilvl w:val="0"/>
          <w:numId w:val="38"/>
        </w:numPr>
        <w:spacing w:before="120" w:line="276" w:lineRule="auto"/>
        <w:rPr>
          <w:rFonts w:asciiTheme="minorHAnsi" w:hAnsiTheme="minorHAnsi" w:cstheme="minorBidi"/>
          <w:sz w:val="22"/>
          <w:szCs w:val="22"/>
        </w:rPr>
      </w:pPr>
      <w:r>
        <w:rPr>
          <w:rFonts w:asciiTheme="minorHAnsi" w:hAnsiTheme="minorHAnsi" w:cstheme="minorBidi"/>
          <w:sz w:val="22"/>
          <w:szCs w:val="22"/>
        </w:rPr>
        <w:t>Support the</w:t>
      </w:r>
      <w:r w:rsidR="002E41A7" w:rsidRPr="002E41A7">
        <w:rPr>
          <w:rFonts w:asciiTheme="minorHAnsi" w:hAnsiTheme="minorHAnsi" w:cstheme="minorBidi"/>
          <w:sz w:val="22"/>
          <w:szCs w:val="22"/>
        </w:rPr>
        <w:t xml:space="preserve"> Director, Project Budget and Reporting to manage external funding arrangements and development of Project Proposal Reports and Commonwealth funding requests (as required)</w:t>
      </w:r>
      <w:r w:rsidR="002E41A7">
        <w:rPr>
          <w:rFonts w:asciiTheme="minorHAnsi" w:hAnsiTheme="minorHAnsi" w:cstheme="minorBidi"/>
          <w:sz w:val="22"/>
          <w:szCs w:val="22"/>
        </w:rPr>
        <w:t xml:space="preserve">. </w:t>
      </w:r>
    </w:p>
    <w:p w14:paraId="1403EF4C" w14:textId="1A3C8BAD" w:rsidR="002E41A7" w:rsidRPr="00647BF6" w:rsidRDefault="002E41A7" w:rsidP="002E41A7">
      <w:pPr>
        <w:pStyle w:val="ListBullet"/>
        <w:numPr>
          <w:ilvl w:val="0"/>
          <w:numId w:val="38"/>
        </w:numPr>
        <w:spacing w:before="120" w:line="276" w:lineRule="auto"/>
        <w:rPr>
          <w:rFonts w:asciiTheme="minorHAnsi" w:hAnsiTheme="minorHAnsi" w:cstheme="minorBidi"/>
          <w:sz w:val="22"/>
          <w:szCs w:val="22"/>
        </w:rPr>
      </w:pPr>
      <w:r w:rsidRPr="002E41A7">
        <w:rPr>
          <w:rFonts w:asciiTheme="minorHAnsi" w:hAnsiTheme="minorHAnsi" w:cstheme="minorBidi"/>
          <w:sz w:val="22"/>
          <w:szCs w:val="22"/>
        </w:rPr>
        <w:t>Provide collaborative support to the commercial team while building and maintaining</w:t>
      </w:r>
      <w:r w:rsidRPr="00647BF6">
        <w:rPr>
          <w:rFonts w:asciiTheme="minorHAnsi" w:hAnsiTheme="minorHAnsi" w:cstheme="minorBidi"/>
          <w:sz w:val="22"/>
          <w:szCs w:val="22"/>
        </w:rPr>
        <w:t xml:space="preserve"> effective working relationships with project team</w:t>
      </w:r>
      <w:r>
        <w:rPr>
          <w:rFonts w:asciiTheme="minorHAnsi" w:hAnsiTheme="minorHAnsi" w:cstheme="minorBidi"/>
          <w:sz w:val="22"/>
          <w:szCs w:val="22"/>
        </w:rPr>
        <w:t>s, iCBR finance and other stakeholders</w:t>
      </w:r>
      <w:r w:rsidRPr="00647BF6">
        <w:rPr>
          <w:rFonts w:asciiTheme="minorHAnsi" w:hAnsiTheme="minorHAnsi" w:cstheme="minorBidi"/>
          <w:sz w:val="22"/>
          <w:szCs w:val="22"/>
        </w:rPr>
        <w:t xml:space="preserve">. </w:t>
      </w:r>
    </w:p>
    <w:p w14:paraId="465626EB" w14:textId="77777777" w:rsidR="002E41A7" w:rsidRDefault="002E41A7" w:rsidP="002E41A7">
      <w:pPr>
        <w:pStyle w:val="ListBullet"/>
        <w:numPr>
          <w:ilvl w:val="0"/>
          <w:numId w:val="38"/>
        </w:numPr>
        <w:spacing w:before="120" w:line="276" w:lineRule="auto"/>
        <w:rPr>
          <w:rFonts w:asciiTheme="minorHAnsi" w:hAnsiTheme="minorHAnsi" w:cstheme="minorBidi"/>
          <w:sz w:val="22"/>
          <w:szCs w:val="22"/>
        </w:rPr>
      </w:pPr>
      <w:r w:rsidRPr="002E41A7">
        <w:rPr>
          <w:rFonts w:asciiTheme="minorHAnsi" w:hAnsiTheme="minorHAnsi" w:cstheme="minorBidi"/>
          <w:sz w:val="22"/>
          <w:szCs w:val="22"/>
        </w:rPr>
        <w:t>Work collaboratively with the relevant teams for any projects in the delivery phase to provide commercial support, with a particular focus on analysis of project budgets and financials, as required.</w:t>
      </w:r>
    </w:p>
    <w:p w14:paraId="32CB4F16" w14:textId="7241170A" w:rsidR="004A1173" w:rsidRDefault="004A1173" w:rsidP="002E41A7">
      <w:pPr>
        <w:pStyle w:val="ListBullet"/>
        <w:numPr>
          <w:ilvl w:val="0"/>
          <w:numId w:val="38"/>
        </w:numPr>
        <w:spacing w:before="120" w:line="276" w:lineRule="auto"/>
        <w:rPr>
          <w:rFonts w:asciiTheme="minorHAnsi" w:hAnsiTheme="minorHAnsi" w:cstheme="minorBidi"/>
          <w:sz w:val="22"/>
          <w:szCs w:val="22"/>
        </w:rPr>
      </w:pPr>
      <w:r>
        <w:rPr>
          <w:rFonts w:asciiTheme="minorHAnsi" w:hAnsiTheme="minorHAnsi" w:cstheme="minorBidi"/>
          <w:sz w:val="22"/>
          <w:szCs w:val="22"/>
        </w:rPr>
        <w:t>Lead the fortnightly pay reporting</w:t>
      </w:r>
      <w:r w:rsidR="00D82A1E">
        <w:rPr>
          <w:rFonts w:asciiTheme="minorHAnsi" w:hAnsiTheme="minorHAnsi" w:cstheme="minorBidi"/>
          <w:sz w:val="22"/>
          <w:szCs w:val="22"/>
        </w:rPr>
        <w:t xml:space="preserve"> with the commercial officer, ensuring reporting is accurate and within the audit timeframe requirements. </w:t>
      </w:r>
      <w:r>
        <w:rPr>
          <w:rFonts w:asciiTheme="minorHAnsi" w:hAnsiTheme="minorHAnsi" w:cstheme="minorBidi"/>
          <w:sz w:val="22"/>
          <w:szCs w:val="22"/>
        </w:rPr>
        <w:t xml:space="preserve"> </w:t>
      </w:r>
    </w:p>
    <w:p w14:paraId="3A373944" w14:textId="3DE1BCF3" w:rsidR="004A1173" w:rsidRPr="002E41A7" w:rsidRDefault="004A1173" w:rsidP="002E41A7">
      <w:pPr>
        <w:pStyle w:val="ListBullet"/>
        <w:numPr>
          <w:ilvl w:val="0"/>
          <w:numId w:val="38"/>
        </w:numPr>
        <w:spacing w:before="120" w:line="276" w:lineRule="auto"/>
        <w:rPr>
          <w:rFonts w:asciiTheme="minorHAnsi" w:hAnsiTheme="minorHAnsi" w:cstheme="minorBidi"/>
          <w:sz w:val="22"/>
          <w:szCs w:val="22"/>
        </w:rPr>
      </w:pPr>
      <w:r>
        <w:rPr>
          <w:rFonts w:asciiTheme="minorHAnsi" w:hAnsiTheme="minorHAnsi" w:cstheme="minorBidi"/>
          <w:sz w:val="22"/>
          <w:szCs w:val="22"/>
        </w:rPr>
        <w:t>Mentor and support to the commercial officer</w:t>
      </w:r>
      <w:r w:rsidR="000F6ED4">
        <w:rPr>
          <w:rFonts w:asciiTheme="minorHAnsi" w:hAnsiTheme="minorHAnsi" w:cstheme="minorBidi"/>
          <w:sz w:val="22"/>
          <w:szCs w:val="22"/>
        </w:rPr>
        <w:t xml:space="preserve"> </w:t>
      </w:r>
      <w:r w:rsidR="00C63C5F">
        <w:rPr>
          <w:rFonts w:asciiTheme="minorHAnsi" w:hAnsiTheme="minorHAnsi" w:cstheme="minorBidi"/>
          <w:sz w:val="22"/>
          <w:szCs w:val="22"/>
        </w:rPr>
        <w:t>within</w:t>
      </w:r>
      <w:r>
        <w:rPr>
          <w:rFonts w:asciiTheme="minorHAnsi" w:hAnsiTheme="minorHAnsi" w:cstheme="minorBidi"/>
          <w:sz w:val="22"/>
          <w:szCs w:val="22"/>
        </w:rPr>
        <w:t xml:space="preserve"> the team. </w:t>
      </w:r>
    </w:p>
    <w:p w14:paraId="4867B32F" w14:textId="41D5AA61" w:rsidR="002E41A7" w:rsidRPr="002E41A7" w:rsidRDefault="002E41A7" w:rsidP="002E41A7">
      <w:pPr>
        <w:pStyle w:val="ListBullet"/>
        <w:numPr>
          <w:ilvl w:val="0"/>
          <w:numId w:val="38"/>
        </w:numPr>
        <w:spacing w:before="120" w:line="276" w:lineRule="auto"/>
        <w:rPr>
          <w:rFonts w:asciiTheme="minorHAnsi" w:hAnsiTheme="minorHAnsi" w:cstheme="minorBidi"/>
          <w:sz w:val="22"/>
          <w:szCs w:val="22"/>
        </w:rPr>
      </w:pPr>
      <w:r w:rsidRPr="002E41A7">
        <w:rPr>
          <w:rFonts w:asciiTheme="minorHAnsi" w:hAnsiTheme="minorHAnsi" w:cstheme="minorBidi"/>
          <w:sz w:val="22"/>
          <w:szCs w:val="22"/>
        </w:rPr>
        <w:t xml:space="preserve">Operate with sensitivity and compliance to the Territory’s principles and ethical standards, with special regard to probity, transparency and honesty. </w:t>
      </w:r>
    </w:p>
    <w:p w14:paraId="44E59E26" w14:textId="04556760" w:rsidR="002E41A7" w:rsidRPr="00C63C5F" w:rsidRDefault="002E41A7" w:rsidP="00420562">
      <w:pPr>
        <w:pStyle w:val="ListBullet"/>
        <w:numPr>
          <w:ilvl w:val="0"/>
          <w:numId w:val="38"/>
        </w:numPr>
        <w:spacing w:before="120" w:line="276" w:lineRule="auto"/>
        <w:rPr>
          <w:rFonts w:asciiTheme="minorHAnsi" w:hAnsiTheme="minorHAnsi" w:cstheme="minorBidi"/>
          <w:sz w:val="22"/>
          <w:szCs w:val="22"/>
        </w:rPr>
      </w:pPr>
      <w:r w:rsidRPr="00C63C5F">
        <w:rPr>
          <w:rFonts w:asciiTheme="minorHAnsi" w:hAnsiTheme="minorHAnsi" w:cstheme="minorBidi"/>
          <w:sz w:val="22"/>
          <w:szCs w:val="22"/>
        </w:rPr>
        <w:lastRenderedPageBreak/>
        <w:t xml:space="preserve">Adhere to and promote an awareness of the principles of the Respect, Equity and Diversity (RED) Framework, Work Health and Safety, the ACT Public Service Values and Signature behaviours and workforce diversity to maintain a safe, health and fair workplace environment. </w:t>
      </w:r>
    </w:p>
    <w:p w14:paraId="65B1860A" w14:textId="77777777" w:rsidR="002E41A7" w:rsidRPr="00647BF6" w:rsidRDefault="002E41A7" w:rsidP="002E41A7">
      <w:pPr>
        <w:pStyle w:val="ListBullet"/>
        <w:numPr>
          <w:ilvl w:val="0"/>
          <w:numId w:val="0"/>
        </w:numPr>
        <w:spacing w:before="120" w:line="276" w:lineRule="auto"/>
        <w:rPr>
          <w:rFonts w:asciiTheme="minorHAnsi" w:hAnsiTheme="minorHAnsi" w:cstheme="minorBidi"/>
          <w:sz w:val="22"/>
          <w:szCs w:val="22"/>
        </w:rPr>
      </w:pPr>
    </w:p>
    <w:p w14:paraId="316D90FD" w14:textId="1BD06554" w:rsidR="007702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REQUIRE</w:t>
      </w:r>
    </w:p>
    <w:p w14:paraId="29567064" w14:textId="141B300E" w:rsidR="00B266D2" w:rsidRPr="00647BF6" w:rsidRDefault="00B266D2" w:rsidP="006A159D">
      <w:pPr>
        <w:pStyle w:val="BodyText"/>
        <w:rPr>
          <w:rFonts w:cs="Arial"/>
          <w:sz w:val="22"/>
          <w:szCs w:val="22"/>
        </w:rPr>
      </w:pPr>
      <w:r w:rsidRPr="00647BF6">
        <w:rPr>
          <w:rFonts w:cs="Arial"/>
          <w:sz w:val="22"/>
          <w:szCs w:val="22"/>
        </w:rPr>
        <w:t>The following capabilities form the criteria that</w:t>
      </w:r>
      <w:r w:rsidR="006A159D" w:rsidRPr="00647BF6">
        <w:rPr>
          <w:rFonts w:cs="Arial"/>
          <w:sz w:val="22"/>
          <w:szCs w:val="22"/>
        </w:rPr>
        <w:t xml:space="preserve"> are required to </w:t>
      </w:r>
      <w:r w:rsidR="00173E02" w:rsidRPr="00647BF6">
        <w:rPr>
          <w:rFonts w:cs="Arial"/>
          <w:sz w:val="22"/>
          <w:szCs w:val="22"/>
        </w:rPr>
        <w:t>perform</w:t>
      </w:r>
      <w:r w:rsidR="006A159D" w:rsidRPr="00647BF6">
        <w:rPr>
          <w:rFonts w:cs="Arial"/>
          <w:sz w:val="22"/>
          <w:szCs w:val="22"/>
        </w:rPr>
        <w:t xml:space="preserve"> the </w:t>
      </w:r>
      <w:r w:rsidR="00173E02" w:rsidRPr="00647BF6">
        <w:rPr>
          <w:rFonts w:cs="Arial"/>
          <w:sz w:val="22"/>
          <w:szCs w:val="22"/>
        </w:rPr>
        <w:t xml:space="preserve">duties and responsibilities </w:t>
      </w:r>
      <w:r w:rsidR="006A159D" w:rsidRPr="00647BF6">
        <w:rPr>
          <w:rFonts w:cs="Arial"/>
          <w:sz w:val="22"/>
          <w:szCs w:val="22"/>
        </w:rPr>
        <w:t xml:space="preserve">of the position. </w:t>
      </w:r>
    </w:p>
    <w:p w14:paraId="245D0F61" w14:textId="24999D62" w:rsidR="008F29AC" w:rsidRPr="004A714E" w:rsidRDefault="00931430" w:rsidP="008F29AC">
      <w:pPr>
        <w:pStyle w:val="BodyText"/>
        <w:rPr>
          <w:b/>
          <w:szCs w:val="24"/>
        </w:rPr>
      </w:pPr>
      <w:r w:rsidRPr="004A714E">
        <w:rPr>
          <w:b/>
          <w:szCs w:val="24"/>
        </w:rPr>
        <w:t>Professional /</w:t>
      </w:r>
      <w:r w:rsidR="009E69AB" w:rsidRPr="004A714E">
        <w:rPr>
          <w:b/>
          <w:szCs w:val="24"/>
        </w:rPr>
        <w:t xml:space="preserve"> </w:t>
      </w:r>
      <w:r w:rsidR="00040CD3" w:rsidRPr="004A714E">
        <w:rPr>
          <w:b/>
          <w:szCs w:val="24"/>
        </w:rPr>
        <w:t xml:space="preserve">Technical </w:t>
      </w:r>
      <w:r w:rsidR="005861A6" w:rsidRPr="004A714E">
        <w:rPr>
          <w:b/>
          <w:szCs w:val="24"/>
        </w:rPr>
        <w:t>S</w:t>
      </w:r>
      <w:r w:rsidR="008F29AC" w:rsidRPr="004A714E">
        <w:rPr>
          <w:b/>
          <w:szCs w:val="24"/>
        </w:rPr>
        <w:t>kills</w:t>
      </w:r>
      <w:r w:rsidR="005C290A" w:rsidRPr="004A714E">
        <w:rPr>
          <w:b/>
          <w:szCs w:val="24"/>
        </w:rPr>
        <w:t xml:space="preserve"> and Knowledge </w:t>
      </w:r>
    </w:p>
    <w:p w14:paraId="5BC2210B" w14:textId="61A901C2" w:rsidR="004A714E" w:rsidRPr="004A714E" w:rsidRDefault="004A714E" w:rsidP="004A714E">
      <w:pPr>
        <w:numPr>
          <w:ilvl w:val="0"/>
          <w:numId w:val="42"/>
        </w:numPr>
        <w:suppressAutoHyphens w:val="0"/>
        <w:spacing w:before="120" w:after="120" w:line="276" w:lineRule="auto"/>
        <w:rPr>
          <w:sz w:val="22"/>
          <w:szCs w:val="22"/>
        </w:rPr>
      </w:pPr>
      <w:r w:rsidRPr="004A714E">
        <w:rPr>
          <w:sz w:val="22"/>
          <w:szCs w:val="22"/>
        </w:rPr>
        <w:t xml:space="preserve">Demonstrated experience in </w:t>
      </w:r>
      <w:r w:rsidR="002E1E1F">
        <w:rPr>
          <w:sz w:val="22"/>
          <w:szCs w:val="22"/>
        </w:rPr>
        <w:t xml:space="preserve">supporting </w:t>
      </w:r>
      <w:r w:rsidRPr="004A714E">
        <w:rPr>
          <w:sz w:val="22"/>
          <w:szCs w:val="22"/>
        </w:rPr>
        <w:t>managing project budgets and reporting.</w:t>
      </w:r>
    </w:p>
    <w:p w14:paraId="417A866D" w14:textId="07754A26" w:rsidR="004A714E" w:rsidRPr="004A714E" w:rsidRDefault="002E1E1F" w:rsidP="004A714E">
      <w:pPr>
        <w:numPr>
          <w:ilvl w:val="0"/>
          <w:numId w:val="42"/>
        </w:numPr>
        <w:suppressAutoHyphens w:val="0"/>
        <w:spacing w:before="120" w:after="120" w:line="276" w:lineRule="auto"/>
        <w:rPr>
          <w:sz w:val="22"/>
          <w:szCs w:val="22"/>
        </w:rPr>
      </w:pPr>
      <w:r>
        <w:rPr>
          <w:sz w:val="22"/>
          <w:szCs w:val="22"/>
        </w:rPr>
        <w:t xml:space="preserve">Sound working knowledge of project planning </w:t>
      </w:r>
      <w:r w:rsidR="004A714E" w:rsidRPr="004A714E">
        <w:rPr>
          <w:sz w:val="22"/>
          <w:szCs w:val="22"/>
        </w:rPr>
        <w:t xml:space="preserve">project planning and delivery, government policies relating to procurement, records management, and probity. </w:t>
      </w:r>
    </w:p>
    <w:p w14:paraId="220980E8" w14:textId="49CF8E0A" w:rsidR="004A714E" w:rsidRPr="004A714E" w:rsidRDefault="002E1E1F" w:rsidP="004A714E">
      <w:pPr>
        <w:numPr>
          <w:ilvl w:val="0"/>
          <w:numId w:val="42"/>
        </w:numPr>
        <w:suppressAutoHyphens w:val="0"/>
        <w:spacing w:before="120" w:after="120" w:line="276" w:lineRule="auto"/>
        <w:rPr>
          <w:sz w:val="22"/>
          <w:szCs w:val="22"/>
        </w:rPr>
      </w:pPr>
      <w:r>
        <w:rPr>
          <w:sz w:val="22"/>
          <w:szCs w:val="22"/>
        </w:rPr>
        <w:t xml:space="preserve">Strong written and verbal communication skills including the ability to draft project documentation and financial reports with particular attention to detail. </w:t>
      </w:r>
    </w:p>
    <w:p w14:paraId="5A3A10E8" w14:textId="3109D2A0" w:rsidR="008F29AC" w:rsidRPr="004A714E" w:rsidRDefault="009E69AB" w:rsidP="008F29AC">
      <w:pPr>
        <w:pStyle w:val="BodyText"/>
        <w:rPr>
          <w:b/>
          <w:szCs w:val="24"/>
        </w:rPr>
      </w:pPr>
      <w:r w:rsidRPr="004A714E">
        <w:rPr>
          <w:b/>
          <w:szCs w:val="24"/>
        </w:rPr>
        <w:t>Behavioural Capabilities</w:t>
      </w:r>
      <w:r w:rsidR="005861A6" w:rsidRPr="004A714E">
        <w:rPr>
          <w:b/>
          <w:szCs w:val="24"/>
        </w:rPr>
        <w:t xml:space="preserve"> </w:t>
      </w:r>
    </w:p>
    <w:p w14:paraId="07B5FD02" w14:textId="5A4E3C9C" w:rsidR="004A714E" w:rsidRPr="004A714E" w:rsidRDefault="00992EC3" w:rsidP="004A714E">
      <w:pPr>
        <w:numPr>
          <w:ilvl w:val="0"/>
          <w:numId w:val="41"/>
        </w:numPr>
        <w:suppressAutoHyphens w:val="0"/>
        <w:spacing w:before="120" w:after="120" w:line="276" w:lineRule="auto"/>
        <w:rPr>
          <w:sz w:val="22"/>
          <w:szCs w:val="22"/>
        </w:rPr>
      </w:pPr>
      <w:r>
        <w:rPr>
          <w:sz w:val="22"/>
          <w:szCs w:val="22"/>
        </w:rPr>
        <w:t>E</w:t>
      </w:r>
      <w:r w:rsidR="004A714E" w:rsidRPr="004A714E">
        <w:rPr>
          <w:sz w:val="22"/>
          <w:szCs w:val="22"/>
        </w:rPr>
        <w:t>xperience</w:t>
      </w:r>
      <w:r>
        <w:rPr>
          <w:sz w:val="22"/>
          <w:szCs w:val="22"/>
        </w:rPr>
        <w:t xml:space="preserve"> in</w:t>
      </w:r>
      <w:r w:rsidR="004A714E" w:rsidRPr="004A714E">
        <w:rPr>
          <w:sz w:val="22"/>
          <w:szCs w:val="22"/>
        </w:rPr>
        <w:t xml:space="preserve"> establishing and maintaining effective relationships including with stakeholders and clients; through collaboration and engagement. </w:t>
      </w:r>
    </w:p>
    <w:p w14:paraId="6BB7E6E1" w14:textId="77777777" w:rsidR="004A714E" w:rsidRPr="004A714E" w:rsidRDefault="004A714E" w:rsidP="004A714E">
      <w:pPr>
        <w:numPr>
          <w:ilvl w:val="0"/>
          <w:numId w:val="41"/>
        </w:numPr>
        <w:suppressAutoHyphens w:val="0"/>
        <w:spacing w:before="120" w:after="120" w:line="276" w:lineRule="auto"/>
        <w:rPr>
          <w:sz w:val="22"/>
          <w:szCs w:val="22"/>
        </w:rPr>
      </w:pPr>
      <w:r w:rsidRPr="004A714E">
        <w:rPr>
          <w:sz w:val="22"/>
          <w:szCs w:val="22"/>
        </w:rPr>
        <w:t xml:space="preserve">Demonstrated high-level analytical thinking, particularly the ability to understand how issues integrate and to make rational judgements from available information. </w:t>
      </w:r>
    </w:p>
    <w:p w14:paraId="09212593" w14:textId="77777777" w:rsidR="004A714E" w:rsidRPr="004A714E" w:rsidRDefault="004A714E" w:rsidP="004A714E">
      <w:pPr>
        <w:numPr>
          <w:ilvl w:val="0"/>
          <w:numId w:val="41"/>
        </w:numPr>
        <w:suppressAutoHyphens w:val="0"/>
        <w:spacing w:before="120" w:after="120" w:line="276" w:lineRule="auto"/>
        <w:rPr>
          <w:sz w:val="22"/>
          <w:szCs w:val="22"/>
        </w:rPr>
      </w:pPr>
      <w:r w:rsidRPr="004A714E">
        <w:rPr>
          <w:sz w:val="22"/>
          <w:szCs w:val="22"/>
        </w:rPr>
        <w:t>Demonstrated understanding of ACT Government values and iCBR values framework including covering ethical standards, demonstrated self-awareness, professionalism and a proven commitment to the ongoing integration of workplace respect, equity and diversity work practices and workplace health and safety principles and practices.</w:t>
      </w:r>
    </w:p>
    <w:p w14:paraId="1A0BD68D" w14:textId="7656AF1E" w:rsidR="00717B1B" w:rsidRDefault="00AE5D2C" w:rsidP="00717B1B">
      <w:pPr>
        <w:pStyle w:val="BodyText"/>
        <w:rPr>
          <w:b/>
          <w:sz w:val="28"/>
          <w:szCs w:val="28"/>
        </w:rPr>
      </w:pPr>
      <w:r w:rsidRPr="00717B1B">
        <w:rPr>
          <w:b/>
          <w:sz w:val="28"/>
          <w:szCs w:val="28"/>
        </w:rPr>
        <w:t>C</w:t>
      </w:r>
      <w:r w:rsidR="00717B1B">
        <w:rPr>
          <w:b/>
          <w:sz w:val="28"/>
          <w:szCs w:val="28"/>
        </w:rPr>
        <w:t xml:space="preserve">ompliance </w:t>
      </w:r>
      <w:r w:rsidR="004A714E">
        <w:rPr>
          <w:b/>
          <w:sz w:val="28"/>
          <w:szCs w:val="28"/>
        </w:rPr>
        <w:t xml:space="preserve">Requirements </w:t>
      </w:r>
      <w:r w:rsidR="004A714E" w:rsidRPr="00717B1B">
        <w:rPr>
          <w:b/>
          <w:sz w:val="28"/>
          <w:szCs w:val="28"/>
        </w:rPr>
        <w:t>/</w:t>
      </w:r>
      <w:r w:rsidR="00423241" w:rsidRPr="00717B1B">
        <w:rPr>
          <w:b/>
          <w:sz w:val="28"/>
          <w:szCs w:val="28"/>
        </w:rPr>
        <w:t xml:space="preserve"> Q</w:t>
      </w:r>
      <w:r w:rsidR="00717B1B">
        <w:rPr>
          <w:b/>
          <w:sz w:val="28"/>
          <w:szCs w:val="28"/>
        </w:rPr>
        <w:t>ualifications</w:t>
      </w:r>
    </w:p>
    <w:p w14:paraId="6362E41A" w14:textId="77777777" w:rsidR="004A714E" w:rsidRPr="003C6D7E" w:rsidRDefault="004A714E" w:rsidP="004A714E">
      <w:pPr>
        <w:pStyle w:val="BodyText"/>
        <w:spacing w:before="120" w:after="120" w:line="276" w:lineRule="auto"/>
        <w:rPr>
          <w:b/>
          <w:i/>
          <w:iCs/>
          <w:szCs w:val="24"/>
        </w:rPr>
      </w:pPr>
      <w:r w:rsidRPr="003C6D7E">
        <w:rPr>
          <w:b/>
          <w:i/>
          <w:iCs/>
          <w:szCs w:val="24"/>
        </w:rPr>
        <w:t>Desirable:</w:t>
      </w:r>
    </w:p>
    <w:p w14:paraId="63D5A4F7" w14:textId="77777777" w:rsidR="004A714E" w:rsidRPr="004A714E" w:rsidRDefault="004A714E" w:rsidP="004A714E">
      <w:pPr>
        <w:numPr>
          <w:ilvl w:val="0"/>
          <w:numId w:val="40"/>
        </w:numPr>
        <w:suppressAutoHyphens w:val="0"/>
        <w:spacing w:before="120" w:after="120" w:line="276" w:lineRule="auto"/>
        <w:ind w:left="720"/>
        <w:rPr>
          <w:rFonts w:cs="Arial"/>
          <w:sz w:val="22"/>
          <w:szCs w:val="22"/>
        </w:rPr>
      </w:pPr>
      <w:r w:rsidRPr="004A714E">
        <w:rPr>
          <w:rFonts w:cs="Arial"/>
          <w:sz w:val="22"/>
          <w:szCs w:val="22"/>
        </w:rPr>
        <w:t xml:space="preserve">A degree or diploma in a relevant commercial or accounting field (a copy needs to be provided with your application) – or demonstrated relevant equivalent experience; </w:t>
      </w:r>
    </w:p>
    <w:p w14:paraId="16268AAC" w14:textId="434BDEAC" w:rsidR="004A714E" w:rsidRPr="004A714E" w:rsidRDefault="004A714E" w:rsidP="004A714E">
      <w:pPr>
        <w:numPr>
          <w:ilvl w:val="0"/>
          <w:numId w:val="40"/>
        </w:numPr>
        <w:suppressAutoHyphens w:val="0"/>
        <w:spacing w:before="120" w:after="120" w:line="276" w:lineRule="auto"/>
        <w:ind w:left="720"/>
        <w:rPr>
          <w:rFonts w:cs="Arial"/>
          <w:sz w:val="22"/>
          <w:szCs w:val="22"/>
        </w:rPr>
      </w:pPr>
      <w:r w:rsidRPr="004A714E">
        <w:rPr>
          <w:rFonts w:cs="Arial"/>
          <w:sz w:val="22"/>
          <w:szCs w:val="22"/>
        </w:rPr>
        <w:t xml:space="preserve">Demonstrated relevant experience in financial analysis and reporting; and </w:t>
      </w:r>
    </w:p>
    <w:p w14:paraId="5FA2B463" w14:textId="77777777" w:rsidR="004A714E" w:rsidRPr="004A714E" w:rsidRDefault="004A714E" w:rsidP="004A714E">
      <w:pPr>
        <w:numPr>
          <w:ilvl w:val="0"/>
          <w:numId w:val="40"/>
        </w:numPr>
        <w:suppressAutoHyphens w:val="0"/>
        <w:spacing w:before="120" w:after="120" w:line="276" w:lineRule="auto"/>
        <w:ind w:left="720"/>
        <w:rPr>
          <w:rFonts w:cs="Arial"/>
          <w:sz w:val="22"/>
          <w:szCs w:val="22"/>
        </w:rPr>
      </w:pPr>
      <w:r w:rsidRPr="004A714E">
        <w:rPr>
          <w:rFonts w:cs="Arial"/>
          <w:sz w:val="22"/>
          <w:szCs w:val="22"/>
        </w:rPr>
        <w:t xml:space="preserve">A good working knowledge of government business records management systems, including Objective, will be an advantage.  </w:t>
      </w:r>
    </w:p>
    <w:p w14:paraId="2ECD99F9" w14:textId="69C86423" w:rsidR="002A43D2" w:rsidRPr="00F62F0E" w:rsidRDefault="002A43D2" w:rsidP="005B56A8">
      <w:pPr>
        <w:pBdr>
          <w:bottom w:val="single" w:sz="4" w:space="1" w:color="auto"/>
        </w:pBdr>
        <w:rPr>
          <w:b/>
          <w:sz w:val="32"/>
          <w:szCs w:val="32"/>
          <w:lang w:eastAsia="ja-JP"/>
        </w:rPr>
      </w:pPr>
      <w:r w:rsidRPr="00F62F0E">
        <w:rPr>
          <w:b/>
          <w:sz w:val="32"/>
          <w:szCs w:val="32"/>
          <w:lang w:eastAsia="ja-JP"/>
        </w:rPr>
        <w:t xml:space="preserve">WORK ENVIRONMENT DESCRIPTION </w:t>
      </w:r>
    </w:p>
    <w:p w14:paraId="2E93618F" w14:textId="77777777" w:rsidR="00647BF6" w:rsidRPr="007D563A" w:rsidRDefault="00647BF6" w:rsidP="00647BF6">
      <w:pPr>
        <w:pStyle w:val="BodyText"/>
        <w:spacing w:before="120" w:after="120" w:line="276" w:lineRule="auto"/>
        <w:rPr>
          <w:rFonts w:cs="Arial"/>
          <w:szCs w:val="24"/>
        </w:rPr>
      </w:pPr>
      <w:r w:rsidRPr="007D563A">
        <w:rPr>
          <w:rFonts w:cs="Arial"/>
          <w:szCs w:val="24"/>
        </w:rPr>
        <w:t xml:space="preserve">The following work environment description outlines the inherent requirements of this role and indicates how frequently each of these requirements would be performed. Please note that ACTPS is committed to providing reasonable adjustment and ensuring all individuals have equal opportunities in the workplace.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647BF6" w:rsidRPr="00CE57A5" w14:paraId="0E2DC67C" w14:textId="77777777">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7127247" w14:textId="77777777" w:rsidR="00647BF6" w:rsidRPr="008063D7" w:rsidRDefault="00647BF6">
            <w:pPr>
              <w:pStyle w:val="Tableheading"/>
              <w:spacing w:line="256" w:lineRule="auto"/>
              <w:rPr>
                <w:rFonts w:asciiTheme="minorHAnsi" w:hAnsiTheme="minorHAnsi" w:cstheme="minorHAnsi"/>
                <w:szCs w:val="24"/>
                <w:lang w:eastAsia="en-US"/>
              </w:rPr>
            </w:pPr>
            <w:r w:rsidRPr="008063D7">
              <w:rPr>
                <w:rFonts w:asciiTheme="minorHAnsi" w:hAnsiTheme="minorHAnsi" w:cstheme="minorHAnsi"/>
                <w:szCs w:val="24"/>
                <w:lang w:eastAsia="en-US"/>
              </w:rPr>
              <w:t>ADMINISTRATIVE</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9B70AFF" w14:textId="77777777" w:rsidR="00647BF6" w:rsidRPr="008063D7" w:rsidRDefault="00647BF6">
            <w:pPr>
              <w:pStyle w:val="Tableheading"/>
              <w:spacing w:line="256" w:lineRule="auto"/>
              <w:jc w:val="center"/>
              <w:rPr>
                <w:rFonts w:asciiTheme="minorHAnsi" w:hAnsiTheme="minorHAnsi" w:cstheme="minorHAnsi"/>
                <w:szCs w:val="24"/>
                <w:lang w:eastAsia="en-US"/>
              </w:rPr>
            </w:pPr>
            <w:r w:rsidRPr="008063D7">
              <w:rPr>
                <w:rFonts w:asciiTheme="minorHAnsi" w:hAnsiTheme="minorHAnsi" w:cstheme="minorHAnsi"/>
                <w:szCs w:val="24"/>
                <w:lang w:eastAsia="en-US"/>
              </w:rPr>
              <w:t>FREQUENCY</w:t>
            </w:r>
          </w:p>
        </w:tc>
      </w:tr>
      <w:tr w:rsidR="00647BF6" w:rsidRPr="00CE57A5" w14:paraId="13A6AE20" w14:textId="7777777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0D244177"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Telephone use</w:t>
            </w:r>
          </w:p>
        </w:tc>
        <w:sdt>
          <w:sdtPr>
            <w:rPr>
              <w:rFonts w:asciiTheme="minorHAnsi" w:hAnsiTheme="minorHAnsi" w:cstheme="minorHAnsi"/>
              <w:sz w:val="24"/>
              <w:szCs w:val="24"/>
              <w:lang w:eastAsia="en-US"/>
            </w:rPr>
            <w:id w:val="233384988"/>
            <w:placeholder>
              <w:docPart w:val="52DF18E6A0A14D63875D4F74C6E7A3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42F03178"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Frequently</w:t>
                </w:r>
              </w:p>
            </w:tc>
          </w:sdtContent>
        </w:sdt>
      </w:tr>
      <w:tr w:rsidR="00647BF6" w:rsidRPr="00CE57A5" w14:paraId="7F52FF79" w14:textId="7777777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C72B9D1"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lastRenderedPageBreak/>
              <w:t>General computer use</w:t>
            </w:r>
          </w:p>
        </w:tc>
        <w:sdt>
          <w:sdtPr>
            <w:rPr>
              <w:rFonts w:asciiTheme="minorHAnsi" w:hAnsiTheme="minorHAnsi" w:cstheme="minorHAnsi"/>
              <w:sz w:val="24"/>
              <w:szCs w:val="24"/>
              <w:lang w:eastAsia="en-US"/>
            </w:rPr>
            <w:id w:val="407194553"/>
            <w:placeholder>
              <w:docPart w:val="63DDAD00D5CB42868CF8D06995ACB9DC"/>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584F8FF8"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Frequently</w:t>
                </w:r>
              </w:p>
            </w:tc>
          </w:sdtContent>
        </w:sdt>
      </w:tr>
      <w:tr w:rsidR="00647BF6" w:rsidRPr="00CE57A5" w14:paraId="56AF7D62" w14:textId="7777777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E1FB1C1"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Extensive keying/data entry</w:t>
            </w:r>
          </w:p>
        </w:tc>
        <w:sdt>
          <w:sdtPr>
            <w:rPr>
              <w:rFonts w:asciiTheme="minorHAnsi" w:hAnsiTheme="minorHAnsi" w:cstheme="minorHAnsi"/>
              <w:sz w:val="24"/>
              <w:szCs w:val="24"/>
              <w:lang w:eastAsia="en-US"/>
            </w:rPr>
            <w:id w:val="407194555"/>
            <w:placeholder>
              <w:docPart w:val="AF592595B6194FD3B473C789518053FA"/>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10F30911"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Frequently</w:t>
                </w:r>
              </w:p>
            </w:tc>
          </w:sdtContent>
        </w:sdt>
      </w:tr>
      <w:tr w:rsidR="00647BF6" w:rsidRPr="00CE57A5" w14:paraId="10F7E732" w14:textId="7777777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569F8E3"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Graphical/analytical based</w:t>
            </w:r>
          </w:p>
        </w:tc>
        <w:sdt>
          <w:sdtPr>
            <w:rPr>
              <w:rFonts w:asciiTheme="minorHAnsi" w:hAnsiTheme="minorHAnsi" w:cstheme="minorHAnsi"/>
              <w:sz w:val="24"/>
              <w:szCs w:val="24"/>
              <w:lang w:eastAsia="en-US"/>
            </w:rPr>
            <w:id w:val="407194556"/>
            <w:placeholder>
              <w:docPart w:val="CBEFE297601A4FDFB6D84ABED0A67432"/>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6D7DDF99"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Occasionally</w:t>
                </w:r>
              </w:p>
            </w:tc>
          </w:sdtContent>
        </w:sdt>
      </w:tr>
      <w:tr w:rsidR="00647BF6" w:rsidRPr="00CE57A5" w14:paraId="08EB4777" w14:textId="7777777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16D3153"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Sitting at a desk</w:t>
            </w:r>
          </w:p>
        </w:tc>
        <w:sdt>
          <w:sdtPr>
            <w:rPr>
              <w:rFonts w:asciiTheme="minorHAnsi" w:hAnsiTheme="minorHAnsi" w:cstheme="minorHAnsi"/>
              <w:sz w:val="24"/>
              <w:szCs w:val="24"/>
              <w:lang w:eastAsia="en-US"/>
            </w:rPr>
            <w:id w:val="407194557"/>
            <w:placeholder>
              <w:docPart w:val="01536A5119CC4E04875F9E84F0922D32"/>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2509ED8F"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Frequently</w:t>
                </w:r>
              </w:p>
            </w:tc>
          </w:sdtContent>
        </w:sdt>
      </w:tr>
      <w:tr w:rsidR="00647BF6" w:rsidRPr="00CE57A5" w14:paraId="4A200B03" w14:textId="7777777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52162C4"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 xml:space="preserve">Standing for long periods </w:t>
            </w:r>
          </w:p>
        </w:tc>
        <w:sdt>
          <w:sdtPr>
            <w:rPr>
              <w:rFonts w:asciiTheme="minorHAnsi" w:hAnsiTheme="minorHAnsi" w:cstheme="minorHAnsi"/>
              <w:sz w:val="24"/>
              <w:szCs w:val="24"/>
              <w:lang w:eastAsia="en-US"/>
            </w:rPr>
            <w:id w:val="407194558"/>
            <w:placeholder>
              <w:docPart w:val="D40E9D5F1CBA475A9A873D865DC93F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2CD6DE6F"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Occasionally</w:t>
                </w:r>
              </w:p>
            </w:tc>
          </w:sdtContent>
        </w:sdt>
      </w:tr>
      <w:tr w:rsidR="00647BF6" w:rsidRPr="00CE57A5" w14:paraId="08FFE7C5" w14:textId="7777777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A533EE4"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 xml:space="preserve">Designated workstation </w:t>
            </w:r>
          </w:p>
        </w:tc>
        <w:sdt>
          <w:sdtPr>
            <w:rPr>
              <w:rFonts w:asciiTheme="minorHAnsi" w:hAnsiTheme="minorHAnsi" w:cstheme="minorHAnsi"/>
              <w:sz w:val="24"/>
              <w:szCs w:val="24"/>
              <w:lang w:eastAsia="en-US"/>
            </w:rPr>
            <w:id w:val="407194559"/>
            <w:placeholder>
              <w:docPart w:val="BCC3CAF422D7411B9D434813EC30210D"/>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76A091A2" w14:textId="50AA347E" w:rsidR="00647BF6" w:rsidRPr="00C63C5F" w:rsidRDefault="00C63C5F">
                <w:pPr>
                  <w:pStyle w:val="Tabletext"/>
                  <w:spacing w:before="0" w:after="0" w:line="256" w:lineRule="auto"/>
                  <w:jc w:val="center"/>
                  <w:rPr>
                    <w:rFonts w:asciiTheme="minorHAnsi" w:hAnsiTheme="minorHAnsi" w:cstheme="minorHAnsi"/>
                    <w:sz w:val="24"/>
                    <w:szCs w:val="24"/>
                    <w:lang w:eastAsia="en-US"/>
                  </w:rPr>
                </w:pPr>
                <w:r w:rsidRPr="00C63C5F">
                  <w:rPr>
                    <w:rFonts w:asciiTheme="minorHAnsi" w:hAnsiTheme="minorHAnsi" w:cstheme="minorHAnsi"/>
                    <w:sz w:val="24"/>
                    <w:szCs w:val="24"/>
                    <w:lang w:eastAsia="en-US"/>
                  </w:rPr>
                  <w:t>Occasionally</w:t>
                </w:r>
              </w:p>
            </w:tc>
          </w:sdtContent>
        </w:sdt>
      </w:tr>
      <w:tr w:rsidR="00647BF6" w:rsidRPr="00CE57A5" w14:paraId="1AC4F883" w14:textId="77777777">
        <w:tblPrEx>
          <w:tblLook w:val="04A0" w:firstRow="1" w:lastRow="0" w:firstColumn="1" w:lastColumn="0" w:noHBand="0" w:noVBand="1"/>
        </w:tblPrEx>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C6B240A" w14:textId="77777777" w:rsidR="00647BF6" w:rsidRPr="008063D7" w:rsidRDefault="00647BF6">
            <w:pPr>
              <w:pStyle w:val="Tableheading"/>
              <w:spacing w:line="256" w:lineRule="auto"/>
              <w:rPr>
                <w:rFonts w:asciiTheme="minorHAnsi" w:hAnsiTheme="minorHAnsi" w:cstheme="minorHAnsi"/>
                <w:szCs w:val="24"/>
                <w:lang w:eastAsia="en-US"/>
              </w:rPr>
            </w:pPr>
            <w:r w:rsidRPr="008063D7">
              <w:rPr>
                <w:rFonts w:asciiTheme="minorHAnsi" w:hAnsiTheme="minorHAnsi" w:cstheme="minorHAnsi"/>
                <w:szCs w:val="24"/>
                <w:lang w:eastAsia="en-US"/>
              </w:rPr>
              <w:t>STANDARD HOURS</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5528BAC" w14:textId="77777777" w:rsidR="00647BF6" w:rsidRPr="008063D7" w:rsidRDefault="00647BF6">
            <w:pPr>
              <w:pStyle w:val="Tableheading"/>
              <w:spacing w:line="256" w:lineRule="auto"/>
              <w:jc w:val="center"/>
              <w:rPr>
                <w:rFonts w:asciiTheme="minorHAnsi" w:hAnsiTheme="minorHAnsi" w:cstheme="minorHAnsi"/>
                <w:szCs w:val="24"/>
                <w:lang w:eastAsia="en-US"/>
              </w:rPr>
            </w:pPr>
            <w:r w:rsidRPr="008063D7">
              <w:rPr>
                <w:rFonts w:asciiTheme="minorHAnsi" w:hAnsiTheme="minorHAnsi" w:cstheme="minorHAnsi"/>
                <w:szCs w:val="24"/>
                <w:lang w:eastAsia="en-US"/>
              </w:rPr>
              <w:t>FREQUENCY</w:t>
            </w:r>
          </w:p>
        </w:tc>
      </w:tr>
      <w:tr w:rsidR="00647BF6" w:rsidRPr="00CE57A5" w14:paraId="657E6730"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17E87D1"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 xml:space="preserve">Flexible working hours (access to flex time) </w:t>
            </w:r>
          </w:p>
        </w:tc>
        <w:sdt>
          <w:sdtPr>
            <w:rPr>
              <w:rFonts w:asciiTheme="minorHAnsi" w:hAnsiTheme="minorHAnsi" w:cstheme="minorHAnsi"/>
              <w:sz w:val="24"/>
              <w:szCs w:val="24"/>
              <w:lang w:eastAsia="en-US"/>
            </w:rPr>
            <w:id w:val="407194600"/>
            <w:placeholder>
              <w:docPart w:val="4CE67B8FA93D44D8A7D190D7ED811115"/>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3E2D28AE"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Occasionally</w:t>
                </w:r>
              </w:p>
            </w:tc>
          </w:sdtContent>
        </w:sdt>
      </w:tr>
      <w:tr w:rsidR="00647BF6" w:rsidRPr="00CE57A5" w14:paraId="50A8B757"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3D497D52"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 xml:space="preserve">Fixed or specified start/finish times </w:t>
            </w:r>
          </w:p>
        </w:tc>
        <w:sdt>
          <w:sdtPr>
            <w:rPr>
              <w:rFonts w:asciiTheme="minorHAnsi" w:hAnsiTheme="minorHAnsi" w:cstheme="minorHAnsi"/>
              <w:sz w:val="24"/>
              <w:szCs w:val="24"/>
              <w:lang w:eastAsia="en-US"/>
            </w:rPr>
            <w:id w:val="407194601"/>
            <w:placeholder>
              <w:docPart w:val="09966EDA3A31409C9E726711BF9E32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4759874F"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Occasionally</w:t>
                </w:r>
              </w:p>
            </w:tc>
          </w:sdtContent>
        </w:sdt>
      </w:tr>
      <w:tr w:rsidR="00647BF6" w:rsidRPr="00CE57A5" w14:paraId="0E092A05"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38E760B"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 xml:space="preserve">Expected to work extensive hours over a significant period due to the nature of the duties </w:t>
            </w:r>
          </w:p>
        </w:tc>
        <w:sdt>
          <w:sdtPr>
            <w:rPr>
              <w:rFonts w:asciiTheme="minorHAnsi" w:hAnsiTheme="minorHAnsi" w:cstheme="minorHAnsi"/>
              <w:sz w:val="24"/>
              <w:szCs w:val="24"/>
              <w:lang w:eastAsia="en-US"/>
            </w:rPr>
            <w:id w:val="596444114"/>
            <w:placeholder>
              <w:docPart w:val="285ADED143EA4F01B2EE42F92FD5C9CC"/>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3B538459"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Never</w:t>
                </w:r>
              </w:p>
            </w:tc>
          </w:sdtContent>
        </w:sdt>
      </w:tr>
      <w:tr w:rsidR="00647BF6" w:rsidRPr="00CE57A5" w14:paraId="2221C047"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09DB392"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Access to Accrued Days Off (ADO’s)</w:t>
            </w:r>
          </w:p>
        </w:tc>
        <w:sdt>
          <w:sdtPr>
            <w:rPr>
              <w:rFonts w:asciiTheme="minorHAnsi" w:hAnsiTheme="minorHAnsi" w:cstheme="minorHAnsi"/>
              <w:sz w:val="24"/>
              <w:szCs w:val="24"/>
              <w:lang w:eastAsia="en-US"/>
            </w:rPr>
            <w:id w:val="596444115"/>
            <w:placeholder>
              <w:docPart w:val="2AD200CC01824CB3847A80AC0C6C6E50"/>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0CFEB2E5"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Never</w:t>
                </w:r>
              </w:p>
            </w:tc>
          </w:sdtContent>
        </w:sdt>
      </w:tr>
      <w:tr w:rsidR="00647BF6" w:rsidRPr="00CE57A5" w14:paraId="5349DC97"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03DA2968"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 xml:space="preserve">Peaks and troughs </w:t>
            </w:r>
          </w:p>
        </w:tc>
        <w:sdt>
          <w:sdtPr>
            <w:rPr>
              <w:rFonts w:asciiTheme="minorHAnsi" w:hAnsiTheme="minorHAnsi" w:cstheme="minorHAnsi"/>
              <w:sz w:val="24"/>
              <w:szCs w:val="24"/>
              <w:lang w:eastAsia="en-US"/>
            </w:rPr>
            <w:id w:val="407194562"/>
            <w:placeholder>
              <w:docPart w:val="567CB3F090AF456393097EA0921810AC"/>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63732471"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Occasionally</w:t>
                </w:r>
              </w:p>
            </w:tc>
          </w:sdtContent>
        </w:sdt>
      </w:tr>
      <w:tr w:rsidR="00647BF6" w:rsidRPr="00CE57A5" w14:paraId="5DEB6B3E" w14:textId="77777777">
        <w:tblPrEx>
          <w:tblLook w:val="04A0" w:firstRow="1" w:lastRow="0" w:firstColumn="1" w:lastColumn="0" w:noHBand="0" w:noVBand="1"/>
        </w:tblPrEx>
        <w:trPr>
          <w:trHeight w:val="584"/>
        </w:trPr>
        <w:tc>
          <w:tcPr>
            <w:tcW w:w="6912" w:type="dxa"/>
            <w:tcBorders>
              <w:top w:val="single" w:sz="4" w:space="0" w:color="auto"/>
              <w:left w:val="single" w:sz="4" w:space="0" w:color="auto"/>
              <w:bottom w:val="single" w:sz="4" w:space="0" w:color="auto"/>
              <w:right w:val="single" w:sz="4" w:space="0" w:color="auto"/>
            </w:tcBorders>
            <w:vAlign w:val="center"/>
            <w:hideMark/>
          </w:tcPr>
          <w:p w14:paraId="53A06904"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 xml:space="preserve">Frequent overtime </w:t>
            </w:r>
          </w:p>
        </w:tc>
        <w:sdt>
          <w:sdtPr>
            <w:rPr>
              <w:rFonts w:asciiTheme="minorHAnsi" w:hAnsiTheme="minorHAnsi" w:cstheme="minorHAnsi"/>
              <w:sz w:val="24"/>
              <w:szCs w:val="24"/>
              <w:lang w:eastAsia="en-US"/>
            </w:rPr>
            <w:id w:val="407194563"/>
            <w:placeholder>
              <w:docPart w:val="C41462F4A3784F34903329B3E6534B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4BE9A854"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Never</w:t>
                </w:r>
              </w:p>
            </w:tc>
          </w:sdtContent>
        </w:sdt>
      </w:tr>
      <w:tr w:rsidR="00647BF6" w:rsidRPr="00CE57A5" w14:paraId="57A3D9E4"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B7E035D"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 xml:space="preserve">Rostered shift work </w:t>
            </w:r>
          </w:p>
        </w:tc>
        <w:sdt>
          <w:sdtPr>
            <w:rPr>
              <w:rFonts w:asciiTheme="minorHAnsi" w:hAnsiTheme="minorHAnsi" w:cstheme="minorHAnsi"/>
              <w:sz w:val="24"/>
              <w:szCs w:val="24"/>
              <w:lang w:eastAsia="en-US"/>
            </w:rPr>
            <w:id w:val="407194564"/>
            <w:placeholder>
              <w:docPart w:val="01F7D510551E40C08727FA9D5E89BA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1C53D876"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Never</w:t>
                </w:r>
              </w:p>
            </w:tc>
          </w:sdtContent>
        </w:sdt>
      </w:tr>
      <w:tr w:rsidR="00647BF6" w:rsidRPr="00CE57A5" w14:paraId="11B35E1B" w14:textId="77777777">
        <w:tblPrEx>
          <w:tblLook w:val="04A0" w:firstRow="1" w:lastRow="0" w:firstColumn="1" w:lastColumn="0" w:noHBand="0" w:noVBand="1"/>
        </w:tblPrEx>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3EAF46B" w14:textId="77777777" w:rsidR="00647BF6" w:rsidRPr="008063D7" w:rsidRDefault="00647BF6">
            <w:pPr>
              <w:pStyle w:val="Tableheading"/>
              <w:spacing w:line="256" w:lineRule="auto"/>
              <w:rPr>
                <w:rFonts w:asciiTheme="minorHAnsi" w:hAnsiTheme="minorHAnsi" w:cstheme="minorHAnsi"/>
                <w:szCs w:val="24"/>
                <w:lang w:eastAsia="en-US"/>
              </w:rPr>
            </w:pPr>
            <w:r w:rsidRPr="008063D7">
              <w:rPr>
                <w:rFonts w:asciiTheme="minorHAnsi" w:hAnsiTheme="minorHAnsi" w:cstheme="minorHAnsi"/>
                <w:szCs w:val="24"/>
                <w:lang w:eastAsia="en-US"/>
              </w:rPr>
              <w:t xml:space="preserve">SOCIAL DEMANDS </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7AF78A0" w14:textId="77777777" w:rsidR="00647BF6" w:rsidRPr="008063D7" w:rsidRDefault="00647BF6">
            <w:pPr>
              <w:pStyle w:val="Tableheading"/>
              <w:spacing w:line="256" w:lineRule="auto"/>
              <w:jc w:val="center"/>
              <w:rPr>
                <w:rFonts w:asciiTheme="minorHAnsi" w:hAnsiTheme="minorHAnsi" w:cstheme="minorHAnsi"/>
                <w:szCs w:val="24"/>
                <w:lang w:eastAsia="en-US"/>
              </w:rPr>
            </w:pPr>
            <w:r w:rsidRPr="008063D7">
              <w:rPr>
                <w:rFonts w:asciiTheme="minorHAnsi" w:hAnsiTheme="minorHAnsi" w:cstheme="minorHAnsi"/>
                <w:szCs w:val="24"/>
                <w:lang w:eastAsia="en-US"/>
              </w:rPr>
              <w:t>FREQUENCY</w:t>
            </w:r>
          </w:p>
        </w:tc>
      </w:tr>
      <w:tr w:rsidR="00647BF6" w:rsidRPr="00CE57A5" w14:paraId="097659EB"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92DEC54"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Work with others towards shared goals in a team environment</w:t>
            </w:r>
          </w:p>
        </w:tc>
        <w:sdt>
          <w:sdtPr>
            <w:rPr>
              <w:rFonts w:asciiTheme="minorHAnsi" w:hAnsiTheme="minorHAnsi" w:cstheme="minorHAnsi"/>
              <w:sz w:val="24"/>
              <w:szCs w:val="24"/>
              <w:lang w:eastAsia="en-US"/>
            </w:rPr>
            <w:id w:val="407194565"/>
            <w:placeholder>
              <w:docPart w:val="4D3821A5B65847EEAF1C08C4B2FB1B4D"/>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61D02708"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Frequently</w:t>
                </w:r>
              </w:p>
            </w:tc>
          </w:sdtContent>
        </w:sdt>
      </w:tr>
      <w:tr w:rsidR="00647BF6" w:rsidRPr="00CE57A5" w14:paraId="276566CB"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C643117"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Work in isolation from other staff (remote supervision)</w:t>
            </w:r>
          </w:p>
        </w:tc>
        <w:sdt>
          <w:sdtPr>
            <w:rPr>
              <w:rFonts w:asciiTheme="minorHAnsi" w:hAnsiTheme="minorHAnsi" w:cstheme="minorHAnsi"/>
              <w:sz w:val="24"/>
              <w:szCs w:val="24"/>
              <w:lang w:eastAsia="en-US"/>
            </w:rPr>
            <w:id w:val="407194566"/>
            <w:placeholder>
              <w:docPart w:val="AB337E85E58D4E4887DAB551B21067E5"/>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4ABBF2FB"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Occasionally</w:t>
                </w:r>
              </w:p>
            </w:tc>
          </w:sdtContent>
        </w:sdt>
      </w:tr>
      <w:tr w:rsidR="00647BF6" w:rsidRPr="00CE57A5" w14:paraId="0CDAF07C"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8254AE4"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Working in a call centre environment</w:t>
            </w:r>
          </w:p>
        </w:tc>
        <w:sdt>
          <w:sdtPr>
            <w:rPr>
              <w:rFonts w:asciiTheme="minorHAnsi" w:hAnsiTheme="minorHAnsi" w:cstheme="minorHAnsi"/>
              <w:sz w:val="24"/>
              <w:szCs w:val="24"/>
              <w:lang w:eastAsia="en-US"/>
            </w:rPr>
            <w:id w:val="407194567"/>
            <w:placeholder>
              <w:docPart w:val="E20FC8A2BE394FFBBD98554C38812B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49B7022A"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Never</w:t>
                </w:r>
              </w:p>
            </w:tc>
          </w:sdtContent>
        </w:sdt>
      </w:tr>
      <w:tr w:rsidR="00647BF6" w:rsidRPr="00CE57A5" w14:paraId="1F82CE22"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64875C0"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Working directly with the public</w:t>
            </w:r>
          </w:p>
        </w:tc>
        <w:sdt>
          <w:sdtPr>
            <w:rPr>
              <w:rFonts w:asciiTheme="minorHAnsi" w:hAnsiTheme="minorHAnsi" w:cstheme="minorHAnsi"/>
              <w:sz w:val="24"/>
              <w:szCs w:val="24"/>
              <w:lang w:eastAsia="en-US"/>
            </w:rPr>
            <w:id w:val="407194568"/>
            <w:placeholder>
              <w:docPart w:val="5A75C684985E4CD58D1D95C162373C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64DA2322"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Never</w:t>
                </w:r>
              </w:p>
            </w:tc>
          </w:sdtContent>
        </w:sdt>
      </w:tr>
      <w:tr w:rsidR="00647BF6" w:rsidRPr="00CE57A5" w14:paraId="214245AC" w14:textId="77777777">
        <w:tblPrEx>
          <w:tblLook w:val="04A0" w:firstRow="1" w:lastRow="0" w:firstColumn="1" w:lastColumn="0" w:noHBand="0" w:noVBand="1"/>
        </w:tblPrEx>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82AAEB6" w14:textId="77777777" w:rsidR="00647BF6" w:rsidRPr="008063D7" w:rsidRDefault="00647BF6">
            <w:pPr>
              <w:pStyle w:val="Tableheading"/>
              <w:spacing w:line="256" w:lineRule="auto"/>
              <w:rPr>
                <w:rFonts w:asciiTheme="minorHAnsi" w:hAnsiTheme="minorHAnsi" w:cstheme="minorHAnsi"/>
                <w:szCs w:val="24"/>
                <w:lang w:eastAsia="en-US"/>
              </w:rPr>
            </w:pPr>
            <w:r w:rsidRPr="008063D7">
              <w:rPr>
                <w:rFonts w:asciiTheme="minorHAnsi" w:hAnsiTheme="minorHAnsi" w:cstheme="minorHAnsi"/>
                <w:szCs w:val="24"/>
                <w:lang w:eastAsia="en-US"/>
              </w:rPr>
              <w:t>PHYSICAL DEMANDS</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87D7D72" w14:textId="77777777" w:rsidR="00647BF6" w:rsidRPr="008063D7" w:rsidRDefault="00647BF6">
            <w:pPr>
              <w:pStyle w:val="Tableheading"/>
              <w:spacing w:line="256" w:lineRule="auto"/>
              <w:jc w:val="center"/>
              <w:rPr>
                <w:rFonts w:asciiTheme="minorHAnsi" w:hAnsiTheme="minorHAnsi" w:cstheme="minorHAnsi"/>
                <w:szCs w:val="24"/>
                <w:lang w:eastAsia="en-US"/>
              </w:rPr>
            </w:pPr>
            <w:r w:rsidRPr="008063D7">
              <w:rPr>
                <w:rFonts w:asciiTheme="minorHAnsi" w:hAnsiTheme="minorHAnsi" w:cstheme="minorHAnsi"/>
                <w:szCs w:val="24"/>
                <w:lang w:eastAsia="en-US"/>
              </w:rPr>
              <w:t>FREQUENCY</w:t>
            </w:r>
          </w:p>
        </w:tc>
      </w:tr>
      <w:tr w:rsidR="00647BF6" w:rsidRPr="00CE57A5" w14:paraId="69110A95"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0677A75D"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Distance walking (large buildings or inter-building transit)</w:t>
            </w:r>
          </w:p>
        </w:tc>
        <w:sdt>
          <w:sdtPr>
            <w:rPr>
              <w:rFonts w:asciiTheme="minorHAnsi" w:hAnsiTheme="minorHAnsi" w:cstheme="minorHAnsi"/>
              <w:sz w:val="24"/>
              <w:szCs w:val="24"/>
              <w:lang w:eastAsia="en-US"/>
            </w:rPr>
            <w:id w:val="407194569"/>
            <w:placeholder>
              <w:docPart w:val="7584666B379E48CEBAED9120537653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375C4006"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Occasionally</w:t>
                </w:r>
              </w:p>
            </w:tc>
          </w:sdtContent>
        </w:sdt>
      </w:tr>
      <w:tr w:rsidR="00647BF6" w:rsidRPr="00CE57A5" w14:paraId="3CAD504A"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DCFDF41"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 xml:space="preserve">Working outdoors </w:t>
            </w:r>
          </w:p>
        </w:tc>
        <w:sdt>
          <w:sdtPr>
            <w:rPr>
              <w:rFonts w:asciiTheme="minorHAnsi" w:hAnsiTheme="minorHAnsi" w:cstheme="minorHAnsi"/>
              <w:sz w:val="24"/>
              <w:szCs w:val="24"/>
              <w:lang w:eastAsia="en-US"/>
            </w:rPr>
            <w:id w:val="407194570"/>
            <w:placeholder>
              <w:docPart w:val="B2884FDE2149456ABE2ED38F54D7FB55"/>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3AB49462"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Never</w:t>
                </w:r>
              </w:p>
            </w:tc>
          </w:sdtContent>
        </w:sdt>
      </w:tr>
      <w:tr w:rsidR="00647BF6" w:rsidRPr="00CE57A5" w14:paraId="0786EE84" w14:textId="77777777">
        <w:tblPrEx>
          <w:tblLook w:val="04A0" w:firstRow="1" w:lastRow="0" w:firstColumn="1" w:lastColumn="0" w:noHBand="0" w:noVBand="1"/>
        </w:tblPrEx>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FEDF4CE" w14:textId="77777777" w:rsidR="00647BF6" w:rsidRPr="008063D7" w:rsidRDefault="00647BF6">
            <w:pPr>
              <w:pStyle w:val="Tableheading"/>
              <w:spacing w:line="256" w:lineRule="auto"/>
              <w:rPr>
                <w:rFonts w:asciiTheme="minorHAnsi" w:hAnsiTheme="minorHAnsi" w:cstheme="minorHAnsi"/>
                <w:szCs w:val="24"/>
                <w:lang w:eastAsia="en-US"/>
              </w:rPr>
            </w:pPr>
            <w:r w:rsidRPr="008063D7">
              <w:rPr>
                <w:rFonts w:asciiTheme="minorHAnsi" w:hAnsiTheme="minorHAnsi" w:cstheme="minorHAnsi"/>
                <w:szCs w:val="24"/>
                <w:lang w:eastAsia="en-US"/>
              </w:rPr>
              <w:t xml:space="preserve">MANUAL HANDLING </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6D57F71" w14:textId="77777777" w:rsidR="00647BF6" w:rsidRPr="008063D7" w:rsidRDefault="00647BF6">
            <w:pPr>
              <w:pStyle w:val="Tableheading"/>
              <w:spacing w:line="256" w:lineRule="auto"/>
              <w:jc w:val="center"/>
              <w:rPr>
                <w:rFonts w:asciiTheme="minorHAnsi" w:hAnsiTheme="minorHAnsi" w:cstheme="minorHAnsi"/>
                <w:szCs w:val="24"/>
                <w:lang w:eastAsia="en-US"/>
              </w:rPr>
            </w:pPr>
            <w:r w:rsidRPr="008063D7">
              <w:rPr>
                <w:rFonts w:asciiTheme="minorHAnsi" w:hAnsiTheme="minorHAnsi" w:cstheme="minorHAnsi"/>
                <w:szCs w:val="24"/>
                <w:lang w:eastAsia="en-US"/>
              </w:rPr>
              <w:t>FREQUENCY</w:t>
            </w:r>
          </w:p>
        </w:tc>
      </w:tr>
      <w:tr w:rsidR="00647BF6" w:rsidRPr="00CE57A5" w14:paraId="7474EE26"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5E78F6F9"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Lifting 0 – 5kg</w:t>
            </w:r>
          </w:p>
        </w:tc>
        <w:sdt>
          <w:sdtPr>
            <w:rPr>
              <w:rFonts w:asciiTheme="minorHAnsi" w:hAnsiTheme="minorHAnsi" w:cstheme="minorHAnsi"/>
              <w:sz w:val="24"/>
              <w:szCs w:val="24"/>
              <w:lang w:eastAsia="en-US"/>
            </w:rPr>
            <w:id w:val="407194571"/>
            <w:placeholder>
              <w:docPart w:val="29CCEA4774864375A861856604036E79"/>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61A79110"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Occasionally</w:t>
                </w:r>
              </w:p>
            </w:tc>
          </w:sdtContent>
        </w:sdt>
      </w:tr>
      <w:tr w:rsidR="00647BF6" w:rsidRPr="00CE57A5" w14:paraId="18F956A9"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4E111C1"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Lifting 5 – 10kg</w:t>
            </w:r>
          </w:p>
        </w:tc>
        <w:sdt>
          <w:sdtPr>
            <w:rPr>
              <w:rFonts w:asciiTheme="minorHAnsi" w:hAnsiTheme="minorHAnsi" w:cstheme="minorHAnsi"/>
              <w:sz w:val="24"/>
              <w:szCs w:val="24"/>
              <w:lang w:eastAsia="en-US"/>
            </w:rPr>
            <w:id w:val="407194572"/>
            <w:placeholder>
              <w:docPart w:val="6D8CE2D5EAE8432BA2878D92826888A0"/>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0972ECF6"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Never</w:t>
                </w:r>
              </w:p>
            </w:tc>
          </w:sdtContent>
        </w:sdt>
      </w:tr>
      <w:tr w:rsidR="00647BF6" w:rsidRPr="00CE57A5" w14:paraId="3D298662"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307E5B33"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Lifting 10kg+</w:t>
            </w:r>
          </w:p>
        </w:tc>
        <w:sdt>
          <w:sdtPr>
            <w:rPr>
              <w:rFonts w:asciiTheme="minorHAnsi" w:hAnsiTheme="minorHAnsi" w:cstheme="minorHAnsi"/>
              <w:sz w:val="24"/>
              <w:szCs w:val="24"/>
              <w:lang w:eastAsia="en-US"/>
            </w:rPr>
            <w:id w:val="407194573"/>
            <w:placeholder>
              <w:docPart w:val="BEF08A9D759D4C45A3E31BA4531168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7A7D8A24"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Never</w:t>
                </w:r>
              </w:p>
            </w:tc>
          </w:sdtContent>
        </w:sdt>
      </w:tr>
      <w:tr w:rsidR="00647BF6" w:rsidRPr="00CE57A5" w14:paraId="20B7C79E"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D152874"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Climbing</w:t>
            </w:r>
          </w:p>
        </w:tc>
        <w:sdt>
          <w:sdtPr>
            <w:rPr>
              <w:rFonts w:asciiTheme="minorHAnsi" w:hAnsiTheme="minorHAnsi" w:cstheme="minorHAnsi"/>
              <w:sz w:val="24"/>
              <w:szCs w:val="24"/>
              <w:lang w:eastAsia="en-US"/>
            </w:rPr>
            <w:id w:val="407194574"/>
            <w:placeholder>
              <w:docPart w:val="F63F2E198F214CF6806A36E9C371F5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2FBDD597"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Never</w:t>
                </w:r>
              </w:p>
            </w:tc>
          </w:sdtContent>
        </w:sdt>
      </w:tr>
      <w:tr w:rsidR="00647BF6" w:rsidRPr="00CE57A5" w14:paraId="15399FBD"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571AFFF"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Reaching</w:t>
            </w:r>
          </w:p>
        </w:tc>
        <w:sdt>
          <w:sdtPr>
            <w:rPr>
              <w:rFonts w:asciiTheme="minorHAnsi" w:hAnsiTheme="minorHAnsi" w:cstheme="minorHAnsi"/>
              <w:sz w:val="24"/>
              <w:szCs w:val="24"/>
              <w:lang w:eastAsia="en-US"/>
            </w:rPr>
            <w:id w:val="407194575"/>
            <w:placeholder>
              <w:docPart w:val="82292248C80044ADBA0A78065DD1EFDC"/>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35799AEF"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Never</w:t>
                </w:r>
              </w:p>
            </w:tc>
          </w:sdtContent>
        </w:sdt>
      </w:tr>
      <w:tr w:rsidR="00647BF6" w:rsidRPr="00CE57A5" w14:paraId="6208F33B"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5EB1D220"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Bending/squatting</w:t>
            </w:r>
          </w:p>
        </w:tc>
        <w:sdt>
          <w:sdtPr>
            <w:rPr>
              <w:rFonts w:asciiTheme="minorHAnsi" w:hAnsiTheme="minorHAnsi" w:cstheme="minorHAnsi"/>
              <w:sz w:val="24"/>
              <w:szCs w:val="24"/>
              <w:lang w:eastAsia="en-US"/>
            </w:rPr>
            <w:id w:val="407194576"/>
            <w:placeholder>
              <w:docPart w:val="6CF1E1D6F60B4BA28BE9102AE0CD33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66D705DE"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Never</w:t>
                </w:r>
              </w:p>
            </w:tc>
          </w:sdtContent>
        </w:sdt>
      </w:tr>
      <w:tr w:rsidR="00647BF6" w:rsidRPr="00CE57A5" w14:paraId="20623B2F"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0C68199F"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Push/pull</w:t>
            </w:r>
          </w:p>
        </w:tc>
        <w:sdt>
          <w:sdtPr>
            <w:rPr>
              <w:rFonts w:asciiTheme="minorHAnsi" w:hAnsiTheme="minorHAnsi" w:cstheme="minorHAnsi"/>
              <w:sz w:val="24"/>
              <w:szCs w:val="24"/>
              <w:lang w:eastAsia="en-US"/>
            </w:rPr>
            <w:id w:val="407194577"/>
            <w:placeholder>
              <w:docPart w:val="E9C58303E2384AC0BD137AE3FBB43022"/>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10AB8D8E"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Never</w:t>
                </w:r>
              </w:p>
            </w:tc>
          </w:sdtContent>
        </w:sdt>
      </w:tr>
      <w:tr w:rsidR="00647BF6" w:rsidRPr="00CE57A5" w14:paraId="1346832E"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3852F32"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Sequential repetitive movements in a short amount of time</w:t>
            </w:r>
          </w:p>
        </w:tc>
        <w:sdt>
          <w:sdtPr>
            <w:rPr>
              <w:rFonts w:asciiTheme="minorHAnsi" w:hAnsiTheme="minorHAnsi" w:cstheme="minorHAnsi"/>
              <w:sz w:val="24"/>
              <w:szCs w:val="24"/>
              <w:lang w:eastAsia="en-US"/>
            </w:rPr>
            <w:id w:val="407194579"/>
            <w:placeholder>
              <w:docPart w:val="3BA353D7F6744EAFB6F9A99F871115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5770890C"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Occasionally</w:t>
                </w:r>
              </w:p>
            </w:tc>
          </w:sdtContent>
        </w:sdt>
      </w:tr>
      <w:tr w:rsidR="00647BF6" w:rsidRPr="00CE57A5" w14:paraId="18BA6C7C" w14:textId="77777777">
        <w:tblPrEx>
          <w:tblLook w:val="04A0" w:firstRow="1" w:lastRow="0" w:firstColumn="1" w:lastColumn="0" w:noHBand="0" w:noVBand="1"/>
        </w:tblPrEx>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3232BD1" w14:textId="77777777" w:rsidR="00647BF6" w:rsidRPr="008063D7" w:rsidRDefault="00647BF6">
            <w:pPr>
              <w:pStyle w:val="Tableheading"/>
              <w:spacing w:line="256" w:lineRule="auto"/>
              <w:rPr>
                <w:rFonts w:asciiTheme="minorHAnsi" w:hAnsiTheme="minorHAnsi" w:cstheme="minorHAnsi"/>
                <w:szCs w:val="24"/>
                <w:lang w:eastAsia="en-US"/>
              </w:rPr>
            </w:pPr>
            <w:r w:rsidRPr="008063D7">
              <w:rPr>
                <w:rFonts w:asciiTheme="minorHAnsi" w:hAnsiTheme="minorHAnsi" w:cstheme="minorHAnsi"/>
                <w:szCs w:val="24"/>
                <w:lang w:eastAsia="en-US"/>
              </w:rPr>
              <w:t>TRAVEL</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754BBEE" w14:textId="77777777" w:rsidR="00647BF6" w:rsidRPr="008063D7" w:rsidRDefault="00647BF6">
            <w:pPr>
              <w:pStyle w:val="Tableheading"/>
              <w:spacing w:line="256" w:lineRule="auto"/>
              <w:jc w:val="center"/>
              <w:rPr>
                <w:rFonts w:asciiTheme="minorHAnsi" w:hAnsiTheme="minorHAnsi" w:cstheme="minorHAnsi"/>
                <w:szCs w:val="24"/>
                <w:lang w:eastAsia="en-US"/>
              </w:rPr>
            </w:pPr>
            <w:r w:rsidRPr="008063D7">
              <w:rPr>
                <w:rFonts w:asciiTheme="minorHAnsi" w:hAnsiTheme="minorHAnsi" w:cstheme="minorHAnsi"/>
                <w:szCs w:val="24"/>
                <w:lang w:eastAsia="en-US"/>
              </w:rPr>
              <w:t>FREQUENCY</w:t>
            </w:r>
          </w:p>
        </w:tc>
      </w:tr>
      <w:tr w:rsidR="00647BF6" w:rsidRPr="00CE57A5" w14:paraId="743C21A6"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2E08E6A"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Frequent travel – multiple work sites</w:t>
            </w:r>
          </w:p>
        </w:tc>
        <w:sdt>
          <w:sdtPr>
            <w:rPr>
              <w:rFonts w:asciiTheme="minorHAnsi" w:hAnsiTheme="minorHAnsi" w:cstheme="minorHAnsi"/>
              <w:sz w:val="24"/>
              <w:szCs w:val="24"/>
              <w:lang w:eastAsia="en-US"/>
            </w:rPr>
            <w:id w:val="407194580"/>
            <w:placeholder>
              <w:docPart w:val="DADEC86C6361409C949EACD79E42F445"/>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3BC44948"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Occasionally</w:t>
                </w:r>
              </w:p>
            </w:tc>
          </w:sdtContent>
        </w:sdt>
      </w:tr>
      <w:tr w:rsidR="00647BF6" w:rsidRPr="00CE57A5" w14:paraId="16578CB6"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1E3DCFC"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 xml:space="preserve">Frequent travel – driving </w:t>
            </w:r>
          </w:p>
        </w:tc>
        <w:sdt>
          <w:sdtPr>
            <w:rPr>
              <w:rFonts w:asciiTheme="minorHAnsi" w:hAnsiTheme="minorHAnsi" w:cstheme="minorHAnsi"/>
              <w:sz w:val="24"/>
              <w:szCs w:val="24"/>
              <w:lang w:eastAsia="en-US"/>
            </w:rPr>
            <w:id w:val="407194581"/>
            <w:placeholder>
              <w:docPart w:val="4A1D0D8842DE47E694ECD2688DDE44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5DA176CD"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Occasionally</w:t>
                </w:r>
              </w:p>
            </w:tc>
          </w:sdtContent>
        </w:sdt>
      </w:tr>
      <w:tr w:rsidR="00647BF6" w:rsidRPr="00CE57A5" w14:paraId="498BAA03"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37BDEDB8"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 xml:space="preserve">Frequent travel – interstate </w:t>
            </w:r>
          </w:p>
        </w:tc>
        <w:sdt>
          <w:sdtPr>
            <w:rPr>
              <w:rFonts w:asciiTheme="minorHAnsi" w:hAnsiTheme="minorHAnsi" w:cstheme="minorHAnsi"/>
              <w:sz w:val="24"/>
              <w:szCs w:val="24"/>
              <w:lang w:eastAsia="en-US"/>
            </w:rPr>
            <w:id w:val="407194582"/>
            <w:placeholder>
              <w:docPart w:val="5A29FEB402FF43E482F56C58E542D7B7"/>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0C559040"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Never</w:t>
                </w:r>
              </w:p>
            </w:tc>
          </w:sdtContent>
        </w:sdt>
      </w:tr>
      <w:tr w:rsidR="00647BF6" w:rsidRPr="00CE57A5" w14:paraId="36E67A99" w14:textId="77777777">
        <w:tblPrEx>
          <w:tblLook w:val="04A0" w:firstRow="1" w:lastRow="0" w:firstColumn="1" w:lastColumn="0" w:noHBand="0" w:noVBand="1"/>
        </w:tblPrEx>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E0608DD" w14:textId="77777777" w:rsidR="00647BF6" w:rsidRPr="008063D7" w:rsidRDefault="00647BF6">
            <w:pPr>
              <w:pStyle w:val="Tableheading"/>
              <w:spacing w:line="256" w:lineRule="auto"/>
              <w:rPr>
                <w:rFonts w:asciiTheme="minorHAnsi" w:hAnsiTheme="minorHAnsi" w:cstheme="minorHAnsi"/>
                <w:szCs w:val="24"/>
                <w:lang w:eastAsia="en-US"/>
              </w:rPr>
            </w:pPr>
            <w:r w:rsidRPr="008063D7">
              <w:rPr>
                <w:rFonts w:asciiTheme="minorHAnsi" w:hAnsiTheme="minorHAnsi" w:cstheme="minorHAnsi"/>
                <w:szCs w:val="24"/>
                <w:lang w:eastAsia="en-US"/>
              </w:rPr>
              <w:t xml:space="preserve">SPECIFIC HAZARDS </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88EBC9C" w14:textId="77777777" w:rsidR="00647BF6" w:rsidRPr="008063D7" w:rsidRDefault="00647BF6">
            <w:pPr>
              <w:pStyle w:val="Tableheading"/>
              <w:spacing w:line="256" w:lineRule="auto"/>
              <w:jc w:val="center"/>
              <w:rPr>
                <w:rFonts w:asciiTheme="minorHAnsi" w:hAnsiTheme="minorHAnsi" w:cstheme="minorHAnsi"/>
                <w:szCs w:val="24"/>
                <w:lang w:eastAsia="en-US"/>
              </w:rPr>
            </w:pPr>
            <w:r w:rsidRPr="008063D7">
              <w:rPr>
                <w:rFonts w:asciiTheme="minorHAnsi" w:hAnsiTheme="minorHAnsi" w:cstheme="minorHAnsi"/>
                <w:szCs w:val="24"/>
                <w:lang w:eastAsia="en-US"/>
              </w:rPr>
              <w:t>FREQUENCY</w:t>
            </w:r>
          </w:p>
        </w:tc>
      </w:tr>
      <w:tr w:rsidR="00647BF6" w:rsidRPr="00CE57A5" w14:paraId="775763EA"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2FA15D3"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 xml:space="preserve">Working at heights </w:t>
            </w:r>
          </w:p>
        </w:tc>
        <w:sdt>
          <w:sdtPr>
            <w:rPr>
              <w:rFonts w:asciiTheme="minorHAnsi" w:hAnsiTheme="minorHAnsi" w:cstheme="minorHAnsi"/>
              <w:sz w:val="24"/>
              <w:szCs w:val="24"/>
              <w:lang w:eastAsia="en-US"/>
            </w:rPr>
            <w:id w:val="407194583"/>
            <w:placeholder>
              <w:docPart w:val="DCECD76F5DE8464FB2BAE0F77B2E8E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0F241C1E"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Never</w:t>
                </w:r>
              </w:p>
            </w:tc>
          </w:sdtContent>
        </w:sdt>
      </w:tr>
      <w:tr w:rsidR="00647BF6" w:rsidRPr="00CE57A5" w14:paraId="29CC428E"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6EA110F9"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 xml:space="preserve">Exposure to extreme temperatures </w:t>
            </w:r>
          </w:p>
        </w:tc>
        <w:sdt>
          <w:sdtPr>
            <w:rPr>
              <w:rFonts w:asciiTheme="minorHAnsi" w:hAnsiTheme="minorHAnsi" w:cstheme="minorHAnsi"/>
              <w:sz w:val="24"/>
              <w:szCs w:val="24"/>
              <w:lang w:eastAsia="en-US"/>
            </w:rPr>
            <w:id w:val="407194584"/>
            <w:placeholder>
              <w:docPart w:val="E80B37D65C7D4256AD183B0A07CEDE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34152229"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Never</w:t>
                </w:r>
              </w:p>
            </w:tc>
          </w:sdtContent>
        </w:sdt>
      </w:tr>
      <w:tr w:rsidR="00647BF6" w:rsidRPr="00CE57A5" w14:paraId="6F351B40"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C221C40"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Operation of heavy machinery e.g. forklift</w:t>
            </w:r>
          </w:p>
        </w:tc>
        <w:sdt>
          <w:sdtPr>
            <w:rPr>
              <w:rFonts w:asciiTheme="minorHAnsi" w:hAnsiTheme="minorHAnsi" w:cstheme="minorHAnsi"/>
              <w:sz w:val="24"/>
              <w:szCs w:val="24"/>
              <w:lang w:eastAsia="en-US"/>
            </w:rPr>
            <w:id w:val="407194585"/>
            <w:placeholder>
              <w:docPart w:val="6E4EFE62DA514AD98929C89B1479C9BE"/>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63A294D8"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Never</w:t>
                </w:r>
              </w:p>
            </w:tc>
          </w:sdtContent>
        </w:sdt>
      </w:tr>
      <w:tr w:rsidR="00647BF6" w:rsidRPr="00CE57A5" w14:paraId="629124C1"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63635EF5"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Confined spaces</w:t>
            </w:r>
          </w:p>
        </w:tc>
        <w:sdt>
          <w:sdtPr>
            <w:rPr>
              <w:rFonts w:asciiTheme="minorHAnsi" w:hAnsiTheme="minorHAnsi" w:cstheme="minorHAnsi"/>
              <w:sz w:val="24"/>
              <w:szCs w:val="24"/>
              <w:lang w:eastAsia="en-US"/>
            </w:rPr>
            <w:id w:val="407194586"/>
            <w:placeholder>
              <w:docPart w:val="40C99024CD17436BBF74F8D57FBB03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763ECED1"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Never</w:t>
                </w:r>
              </w:p>
            </w:tc>
          </w:sdtContent>
        </w:sdt>
      </w:tr>
      <w:tr w:rsidR="00647BF6" w:rsidRPr="00CE57A5" w14:paraId="11B2870E"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53BF1A0"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Excessive noise</w:t>
            </w:r>
          </w:p>
        </w:tc>
        <w:sdt>
          <w:sdtPr>
            <w:rPr>
              <w:rFonts w:asciiTheme="minorHAnsi" w:hAnsiTheme="minorHAnsi" w:cstheme="minorHAnsi"/>
              <w:sz w:val="24"/>
              <w:szCs w:val="24"/>
              <w:lang w:eastAsia="en-US"/>
            </w:rPr>
            <w:id w:val="407194587"/>
            <w:placeholder>
              <w:docPart w:val="3F1A91C008F840449B728E9E779346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17B18E73"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Never</w:t>
                </w:r>
              </w:p>
            </w:tc>
          </w:sdtContent>
        </w:sdt>
      </w:tr>
      <w:tr w:rsidR="00647BF6" w:rsidRPr="00CE57A5" w14:paraId="567F22BC"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08F3DD2F"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lastRenderedPageBreak/>
              <w:t>Low lighting</w:t>
            </w:r>
          </w:p>
        </w:tc>
        <w:sdt>
          <w:sdtPr>
            <w:rPr>
              <w:rFonts w:asciiTheme="minorHAnsi" w:hAnsiTheme="minorHAnsi" w:cstheme="minorHAnsi"/>
              <w:sz w:val="24"/>
              <w:szCs w:val="24"/>
              <w:lang w:eastAsia="en-US"/>
            </w:rPr>
            <w:id w:val="407194588"/>
            <w:placeholder>
              <w:docPart w:val="59D536F84590409984A59554809A21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0E79174A"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Never</w:t>
                </w:r>
              </w:p>
            </w:tc>
          </w:sdtContent>
        </w:sdt>
      </w:tr>
      <w:tr w:rsidR="00647BF6" w:rsidRPr="00CE57A5" w14:paraId="033DDF4E"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6664709E"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Handling of dangerous goods/equipment</w:t>
            </w:r>
          </w:p>
        </w:tc>
        <w:sdt>
          <w:sdtPr>
            <w:rPr>
              <w:rFonts w:asciiTheme="minorHAnsi" w:hAnsiTheme="minorHAnsi" w:cstheme="minorHAnsi"/>
              <w:sz w:val="24"/>
              <w:szCs w:val="24"/>
              <w:lang w:eastAsia="en-US"/>
            </w:rPr>
            <w:id w:val="407194589"/>
            <w:placeholder>
              <w:docPart w:val="8F19A4EA82A748CBBEE6AE23DD4212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364153F0"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Never</w:t>
                </w:r>
              </w:p>
            </w:tc>
          </w:sdtContent>
        </w:sdt>
      </w:tr>
      <w:tr w:rsidR="00647BF6" w:rsidRPr="00CE57A5" w14:paraId="518E3FD4"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7AC60E4"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 xml:space="preserve">Working with asbestos </w:t>
            </w:r>
          </w:p>
        </w:tc>
        <w:sdt>
          <w:sdtPr>
            <w:rPr>
              <w:rFonts w:asciiTheme="minorHAnsi" w:hAnsiTheme="minorHAnsi" w:cstheme="minorHAnsi"/>
              <w:sz w:val="24"/>
              <w:szCs w:val="24"/>
              <w:lang w:eastAsia="en-US"/>
            </w:rPr>
            <w:id w:val="407194590"/>
            <w:placeholder>
              <w:docPart w:val="C117D2A679C64E708085D21DC93C691E"/>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2B0DF574"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Never</w:t>
                </w:r>
              </w:p>
            </w:tc>
          </w:sdtContent>
        </w:sdt>
      </w:tr>
      <w:tr w:rsidR="00647BF6" w:rsidRPr="00CE57A5" w14:paraId="11CD6C36"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593375F1"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Potential to encounter agitated customers</w:t>
            </w:r>
          </w:p>
        </w:tc>
        <w:sdt>
          <w:sdtPr>
            <w:rPr>
              <w:rFonts w:asciiTheme="minorHAnsi" w:hAnsiTheme="minorHAnsi" w:cstheme="minorHAnsi"/>
              <w:sz w:val="24"/>
              <w:szCs w:val="24"/>
              <w:lang w:eastAsia="en-US"/>
            </w:rPr>
            <w:id w:val="407194591"/>
            <w:placeholder>
              <w:docPart w:val="2E637E2A773C4809992455E1328E412D"/>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264074CC"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Frequently</w:t>
                </w:r>
              </w:p>
            </w:tc>
          </w:sdtContent>
        </w:sdt>
      </w:tr>
      <w:tr w:rsidR="00647BF6" w:rsidRPr="00CE57A5" w14:paraId="2BBE72A1"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0BD0CA4"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Exposure to potentially distressing case material</w:t>
            </w:r>
          </w:p>
        </w:tc>
        <w:sdt>
          <w:sdtPr>
            <w:rPr>
              <w:rFonts w:asciiTheme="minorHAnsi" w:hAnsiTheme="minorHAnsi" w:cstheme="minorHAnsi"/>
              <w:sz w:val="24"/>
              <w:szCs w:val="24"/>
              <w:lang w:eastAsia="en-US"/>
            </w:rPr>
            <w:id w:val="182894372"/>
            <w:placeholder>
              <w:docPart w:val="B45DCCD350BA4CA9A79D5FC0D89BC328"/>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3F9AABD2"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Occasionally</w:t>
                </w:r>
              </w:p>
            </w:tc>
          </w:sdtContent>
        </w:sdt>
      </w:tr>
      <w:tr w:rsidR="00647BF6" w:rsidRPr="00CE57A5" w14:paraId="05707D4E" w14:textId="77777777">
        <w:tblPrEx>
          <w:tblLook w:val="04A0" w:firstRow="1" w:lastRow="0" w:firstColumn="1" w:lastColumn="0" w:noHBand="0" w:noVBand="1"/>
        </w:tblPrEx>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4404E13" w14:textId="77777777" w:rsidR="00647BF6" w:rsidRPr="008063D7" w:rsidRDefault="00647BF6">
            <w:pPr>
              <w:pStyle w:val="Tableheading"/>
              <w:spacing w:line="256" w:lineRule="auto"/>
              <w:rPr>
                <w:rFonts w:asciiTheme="minorHAnsi" w:hAnsiTheme="minorHAnsi" w:cstheme="minorHAnsi"/>
                <w:szCs w:val="24"/>
                <w:lang w:eastAsia="en-US"/>
              </w:rPr>
            </w:pPr>
            <w:r w:rsidRPr="008063D7">
              <w:rPr>
                <w:rFonts w:asciiTheme="minorHAnsi" w:hAnsiTheme="minorHAnsi" w:cstheme="minorHAnsi"/>
                <w:szCs w:val="24"/>
                <w:lang w:eastAsia="en-US"/>
              </w:rPr>
              <w:t>OTHER</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2000298" w14:textId="77777777" w:rsidR="00647BF6" w:rsidRPr="008063D7" w:rsidRDefault="00647BF6">
            <w:pPr>
              <w:pStyle w:val="Tableheading"/>
              <w:spacing w:line="256" w:lineRule="auto"/>
              <w:jc w:val="center"/>
              <w:rPr>
                <w:rFonts w:asciiTheme="minorHAnsi" w:hAnsiTheme="minorHAnsi" w:cstheme="minorHAnsi"/>
                <w:szCs w:val="24"/>
                <w:lang w:eastAsia="en-US"/>
              </w:rPr>
            </w:pPr>
            <w:r w:rsidRPr="008063D7">
              <w:rPr>
                <w:rFonts w:asciiTheme="minorHAnsi" w:hAnsiTheme="minorHAnsi" w:cstheme="minorHAnsi"/>
                <w:szCs w:val="24"/>
                <w:lang w:eastAsia="en-US"/>
              </w:rPr>
              <w:t>FREQUENCY</w:t>
            </w:r>
          </w:p>
        </w:tc>
      </w:tr>
      <w:tr w:rsidR="00647BF6" w:rsidRPr="00CE57A5" w14:paraId="5D1AE78E"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783C505"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 xml:space="preserve">Uniform required </w:t>
            </w:r>
          </w:p>
        </w:tc>
        <w:sdt>
          <w:sdtPr>
            <w:rPr>
              <w:rFonts w:asciiTheme="minorHAnsi" w:hAnsiTheme="minorHAnsi" w:cstheme="minorHAnsi"/>
              <w:sz w:val="24"/>
              <w:szCs w:val="24"/>
              <w:lang w:eastAsia="en-US"/>
            </w:rPr>
            <w:id w:val="407194592"/>
            <w:placeholder>
              <w:docPart w:val="D7147CBD263742F0A9D639264BF950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252A26B0"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Never</w:t>
                </w:r>
              </w:p>
            </w:tc>
          </w:sdtContent>
        </w:sdt>
      </w:tr>
      <w:tr w:rsidR="00647BF6" w:rsidRPr="00CE57A5" w14:paraId="789E235E" w14:textId="77777777">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6C322693" w14:textId="77777777" w:rsidR="00647BF6" w:rsidRPr="008063D7" w:rsidRDefault="00647BF6">
            <w:pPr>
              <w:pStyle w:val="Tabletext"/>
              <w:spacing w:before="0" w:after="0" w:line="256" w:lineRule="auto"/>
              <w:rPr>
                <w:rFonts w:asciiTheme="minorHAnsi" w:hAnsiTheme="minorHAnsi" w:cstheme="minorHAnsi"/>
                <w:sz w:val="24"/>
                <w:szCs w:val="24"/>
                <w:lang w:eastAsia="en-US"/>
              </w:rPr>
            </w:pPr>
            <w:r w:rsidRPr="008063D7">
              <w:rPr>
                <w:rFonts w:asciiTheme="minorHAnsi" w:hAnsiTheme="minorHAnsi" w:cstheme="minorHAnsi"/>
                <w:sz w:val="24"/>
                <w:szCs w:val="24"/>
                <w:lang w:eastAsia="en-US"/>
              </w:rPr>
              <w:t xml:space="preserve">Personal Protective Equipment (PPE) required </w:t>
            </w:r>
          </w:p>
        </w:tc>
        <w:sdt>
          <w:sdtPr>
            <w:rPr>
              <w:rFonts w:asciiTheme="minorHAnsi" w:hAnsiTheme="minorHAnsi" w:cstheme="minorHAnsi"/>
              <w:sz w:val="24"/>
              <w:szCs w:val="24"/>
              <w:lang w:eastAsia="en-US"/>
            </w:rPr>
            <w:id w:val="407194593"/>
            <w:placeholder>
              <w:docPart w:val="5EA672FBE28348A3A1D12C72B957D9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5AFEB622" w14:textId="77777777" w:rsidR="00647BF6" w:rsidRPr="008063D7" w:rsidRDefault="00647BF6">
                <w:pPr>
                  <w:pStyle w:val="Tabletext"/>
                  <w:spacing w:before="0" w:after="0" w:line="256" w:lineRule="auto"/>
                  <w:jc w:val="center"/>
                  <w:rPr>
                    <w:rFonts w:asciiTheme="minorHAnsi" w:hAnsiTheme="minorHAnsi" w:cstheme="minorHAnsi"/>
                    <w:sz w:val="24"/>
                    <w:szCs w:val="24"/>
                    <w:lang w:eastAsia="en-US"/>
                  </w:rPr>
                </w:pPr>
                <w:r w:rsidRPr="008063D7">
                  <w:rPr>
                    <w:rFonts w:asciiTheme="minorHAnsi" w:hAnsiTheme="minorHAnsi" w:cstheme="minorHAnsi"/>
                    <w:sz w:val="24"/>
                    <w:szCs w:val="24"/>
                    <w:lang w:eastAsia="en-US"/>
                  </w:rPr>
                  <w:t>Occasionally</w:t>
                </w:r>
              </w:p>
            </w:tc>
          </w:sdtContent>
        </w:sdt>
      </w:tr>
    </w:tbl>
    <w:p w14:paraId="65BFD85D" w14:textId="77777777" w:rsidR="00647BF6" w:rsidRDefault="00647BF6" w:rsidP="00647BF6">
      <w:pPr>
        <w:spacing w:after="0"/>
        <w:rPr>
          <w:rFonts w:asciiTheme="minorHAnsi" w:hAnsiTheme="minorHAnsi" w:cstheme="minorBidi"/>
          <w:sz w:val="22"/>
          <w:szCs w:val="22"/>
          <w:lang w:eastAsia="en-US"/>
        </w:rPr>
      </w:pPr>
    </w:p>
    <w:p w14:paraId="08655A7D" w14:textId="77777777" w:rsidR="00015483" w:rsidRPr="00647BF6" w:rsidRDefault="00015483" w:rsidP="00493773">
      <w:pPr>
        <w:spacing w:after="0"/>
        <w:rPr>
          <w:sz w:val="22"/>
          <w:szCs w:val="22"/>
        </w:rPr>
      </w:pPr>
    </w:p>
    <w:sectPr w:rsidR="00015483" w:rsidRPr="00647BF6"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6E78D" w14:textId="77777777" w:rsidR="00E46A7A" w:rsidRDefault="00E46A7A" w:rsidP="00456927">
      <w:pPr>
        <w:spacing w:after="0"/>
      </w:pPr>
      <w:r>
        <w:separator/>
      </w:r>
    </w:p>
  </w:endnote>
  <w:endnote w:type="continuationSeparator" w:id="0">
    <w:p w14:paraId="3F6AA33B" w14:textId="77777777" w:rsidR="00E46A7A" w:rsidRDefault="00E46A7A"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FE3A2" w14:textId="77777777" w:rsidR="00E46A7A" w:rsidRDefault="00E46A7A" w:rsidP="00456927">
      <w:pPr>
        <w:spacing w:after="0"/>
      </w:pPr>
      <w:r>
        <w:separator/>
      </w:r>
    </w:p>
  </w:footnote>
  <w:footnote w:type="continuationSeparator" w:id="0">
    <w:p w14:paraId="542BE621" w14:textId="77777777" w:rsidR="00E46A7A" w:rsidRDefault="00E46A7A"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622B605A"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92476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DE65438"/>
    <w:multiLevelType w:val="hybridMultilevel"/>
    <w:tmpl w:val="6570E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B256FBA"/>
    <w:multiLevelType w:val="multilevel"/>
    <w:tmpl w:val="E710EC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D349FF"/>
    <w:multiLevelType w:val="hybridMultilevel"/>
    <w:tmpl w:val="E080460A"/>
    <w:lvl w:ilvl="0" w:tplc="0C090001">
      <w:start w:val="1"/>
      <w:numFmt w:val="bullet"/>
      <w:lvlText w:val=""/>
      <w:lvlJc w:val="left"/>
      <w:pPr>
        <w:ind w:left="862" w:hanging="360"/>
      </w:pPr>
      <w:rPr>
        <w:rFonts w:ascii="Symbol" w:hAnsi="Symbol" w:hint="default"/>
        <w:spacing w:val="-3"/>
        <w:w w:val="100"/>
        <w:sz w:val="22"/>
        <w:szCs w:val="22"/>
        <w:lang w:val="en-AU" w:eastAsia="en-AU" w:bidi="en-AU"/>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6"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8"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9"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8F862D8"/>
    <w:multiLevelType w:val="hybridMultilevel"/>
    <w:tmpl w:val="1B4C8C0E"/>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A3F7A0F"/>
    <w:multiLevelType w:val="hybridMultilevel"/>
    <w:tmpl w:val="0F80EAE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9"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0"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6021BE2"/>
    <w:multiLevelType w:val="hybridMultilevel"/>
    <w:tmpl w:val="696E3D76"/>
    <w:lvl w:ilvl="0" w:tplc="B70CFCA4">
      <w:start w:val="5"/>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2270899"/>
    <w:multiLevelType w:val="singleLevel"/>
    <w:tmpl w:val="0C09000F"/>
    <w:lvl w:ilvl="0">
      <w:start w:val="1"/>
      <w:numFmt w:val="decimal"/>
      <w:lvlText w:val="%1."/>
      <w:lvlJc w:val="left"/>
      <w:pPr>
        <w:ind w:left="360" w:hanging="360"/>
      </w:pPr>
    </w:lvl>
  </w:abstractNum>
  <w:abstractNum w:abstractNumId="35"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E2E7EC7"/>
    <w:multiLevelType w:val="hybridMultilevel"/>
    <w:tmpl w:val="E3E67E52"/>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7"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371803353">
    <w:abstractNumId w:val="17"/>
  </w:num>
  <w:num w:numId="2" w16cid:durableId="1117486157">
    <w:abstractNumId w:val="17"/>
  </w:num>
  <w:num w:numId="3" w16cid:durableId="1399789676">
    <w:abstractNumId w:val="18"/>
  </w:num>
  <w:num w:numId="4" w16cid:durableId="1517159315">
    <w:abstractNumId w:val="17"/>
  </w:num>
  <w:num w:numId="5" w16cid:durableId="1683042961">
    <w:abstractNumId w:val="18"/>
  </w:num>
  <w:num w:numId="6" w16cid:durableId="757554949">
    <w:abstractNumId w:val="2"/>
  </w:num>
  <w:num w:numId="7" w16cid:durableId="49814434">
    <w:abstractNumId w:val="0"/>
  </w:num>
  <w:num w:numId="8" w16cid:durableId="95492455">
    <w:abstractNumId w:val="20"/>
  </w:num>
  <w:num w:numId="9" w16cid:durableId="239796522">
    <w:abstractNumId w:val="23"/>
  </w:num>
  <w:num w:numId="10" w16cid:durableId="1375426046">
    <w:abstractNumId w:val="11"/>
  </w:num>
  <w:num w:numId="11" w16cid:durableId="195314783">
    <w:abstractNumId w:val="33"/>
  </w:num>
  <w:num w:numId="12" w16cid:durableId="669255849">
    <w:abstractNumId w:val="7"/>
  </w:num>
  <w:num w:numId="13" w16cid:durableId="303700952">
    <w:abstractNumId w:val="31"/>
  </w:num>
  <w:num w:numId="14" w16cid:durableId="690688662">
    <w:abstractNumId w:val="10"/>
  </w:num>
  <w:num w:numId="15" w16cid:durableId="1588035114">
    <w:abstractNumId w:val="37"/>
  </w:num>
  <w:num w:numId="16" w16cid:durableId="481197596">
    <w:abstractNumId w:val="34"/>
  </w:num>
  <w:num w:numId="17" w16cid:durableId="708799758">
    <w:abstractNumId w:val="6"/>
  </w:num>
  <w:num w:numId="18" w16cid:durableId="1242329489">
    <w:abstractNumId w:val="30"/>
  </w:num>
  <w:num w:numId="19" w16cid:durableId="55209951">
    <w:abstractNumId w:val="28"/>
  </w:num>
  <w:num w:numId="20" w16cid:durableId="279000200">
    <w:abstractNumId w:val="22"/>
  </w:num>
  <w:num w:numId="21" w16cid:durableId="309674373">
    <w:abstractNumId w:val="9"/>
  </w:num>
  <w:num w:numId="22" w16cid:durableId="674961530">
    <w:abstractNumId w:val="27"/>
  </w:num>
  <w:num w:numId="23" w16cid:durableId="1020474716">
    <w:abstractNumId w:val="1"/>
  </w:num>
  <w:num w:numId="24" w16cid:durableId="1618678945">
    <w:abstractNumId w:val="19"/>
  </w:num>
  <w:num w:numId="25" w16cid:durableId="146360243">
    <w:abstractNumId w:val="12"/>
  </w:num>
  <w:num w:numId="26" w16cid:durableId="749084780">
    <w:abstractNumId w:val="13"/>
  </w:num>
  <w:num w:numId="27" w16cid:durableId="2121148596">
    <w:abstractNumId w:val="35"/>
  </w:num>
  <w:num w:numId="28" w16cid:durableId="2064254721">
    <w:abstractNumId w:val="16"/>
  </w:num>
  <w:num w:numId="29" w16cid:durableId="1362705260">
    <w:abstractNumId w:val="3"/>
  </w:num>
  <w:num w:numId="30" w16cid:durableId="1834450461">
    <w:abstractNumId w:val="5"/>
  </w:num>
  <w:num w:numId="31" w16cid:durableId="2135639360">
    <w:abstractNumId w:val="29"/>
  </w:num>
  <w:num w:numId="32" w16cid:durableId="1631013406">
    <w:abstractNumId w:val="21"/>
  </w:num>
  <w:num w:numId="33" w16cid:durableId="47650618">
    <w:abstractNumId w:val="24"/>
  </w:num>
  <w:num w:numId="34" w16cid:durableId="1403333050">
    <w:abstractNumId w:val="8"/>
  </w:num>
  <w:num w:numId="35" w16cid:durableId="704334230">
    <w:abstractNumId w:val="14"/>
  </w:num>
  <w:num w:numId="36" w16cid:durableId="397049657">
    <w:abstractNumId w:val="4"/>
  </w:num>
  <w:num w:numId="37" w16cid:durableId="2128621861">
    <w:abstractNumId w:val="36"/>
  </w:num>
  <w:num w:numId="38" w16cid:durableId="1372724302">
    <w:abstractNumId w:val="25"/>
  </w:num>
  <w:num w:numId="39" w16cid:durableId="1558323005">
    <w:abstractNumId w:val="0"/>
  </w:num>
  <w:num w:numId="40" w16cid:durableId="427165613">
    <w:abstractNumId w:val="15"/>
  </w:num>
  <w:num w:numId="41" w16cid:durableId="1881896286">
    <w:abstractNumId w:val="32"/>
  </w:num>
  <w:num w:numId="42" w16cid:durableId="436143194">
    <w:abstractNumId w:val="26"/>
  </w:num>
  <w:num w:numId="43" w16cid:durableId="481193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trackRevisions/>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5483"/>
    <w:rsid w:val="0001642D"/>
    <w:rsid w:val="00034905"/>
    <w:rsid w:val="00036182"/>
    <w:rsid w:val="00037E42"/>
    <w:rsid w:val="00040CD3"/>
    <w:rsid w:val="000427CC"/>
    <w:rsid w:val="00044187"/>
    <w:rsid w:val="000456E0"/>
    <w:rsid w:val="00045D17"/>
    <w:rsid w:val="00051744"/>
    <w:rsid w:val="00057CF9"/>
    <w:rsid w:val="00061670"/>
    <w:rsid w:val="00072674"/>
    <w:rsid w:val="00074DA8"/>
    <w:rsid w:val="00075C33"/>
    <w:rsid w:val="00083084"/>
    <w:rsid w:val="00083AB8"/>
    <w:rsid w:val="00090C5A"/>
    <w:rsid w:val="00094562"/>
    <w:rsid w:val="000A5186"/>
    <w:rsid w:val="000B622C"/>
    <w:rsid w:val="000C3654"/>
    <w:rsid w:val="000C452E"/>
    <w:rsid w:val="000E2939"/>
    <w:rsid w:val="000E639E"/>
    <w:rsid w:val="000F2684"/>
    <w:rsid w:val="000F2688"/>
    <w:rsid w:val="000F6ED4"/>
    <w:rsid w:val="0010052B"/>
    <w:rsid w:val="00114CE0"/>
    <w:rsid w:val="00127312"/>
    <w:rsid w:val="001429A6"/>
    <w:rsid w:val="001501F0"/>
    <w:rsid w:val="0015056D"/>
    <w:rsid w:val="001552C6"/>
    <w:rsid w:val="00160D2A"/>
    <w:rsid w:val="00166318"/>
    <w:rsid w:val="0016790E"/>
    <w:rsid w:val="00172B8D"/>
    <w:rsid w:val="00172D56"/>
    <w:rsid w:val="00173E02"/>
    <w:rsid w:val="00176C6E"/>
    <w:rsid w:val="0017746E"/>
    <w:rsid w:val="00183A2A"/>
    <w:rsid w:val="00185003"/>
    <w:rsid w:val="001905C2"/>
    <w:rsid w:val="001948AD"/>
    <w:rsid w:val="00196DC8"/>
    <w:rsid w:val="001A12DC"/>
    <w:rsid w:val="001A36F2"/>
    <w:rsid w:val="001B306F"/>
    <w:rsid w:val="001B4119"/>
    <w:rsid w:val="001C206E"/>
    <w:rsid w:val="001C74C9"/>
    <w:rsid w:val="001C7CEE"/>
    <w:rsid w:val="001D0161"/>
    <w:rsid w:val="001D0BB4"/>
    <w:rsid w:val="001D284A"/>
    <w:rsid w:val="001D2953"/>
    <w:rsid w:val="001E49C0"/>
    <w:rsid w:val="001E5640"/>
    <w:rsid w:val="001F2C45"/>
    <w:rsid w:val="001F76A4"/>
    <w:rsid w:val="002014E5"/>
    <w:rsid w:val="00204473"/>
    <w:rsid w:val="0020493E"/>
    <w:rsid w:val="002113B4"/>
    <w:rsid w:val="0021151E"/>
    <w:rsid w:val="00211A38"/>
    <w:rsid w:val="00214732"/>
    <w:rsid w:val="00220092"/>
    <w:rsid w:val="0022484E"/>
    <w:rsid w:val="0022677F"/>
    <w:rsid w:val="0023024E"/>
    <w:rsid w:val="00231B57"/>
    <w:rsid w:val="0023640E"/>
    <w:rsid w:val="00243603"/>
    <w:rsid w:val="00252449"/>
    <w:rsid w:val="0026001C"/>
    <w:rsid w:val="00262DEE"/>
    <w:rsid w:val="0027094B"/>
    <w:rsid w:val="00271701"/>
    <w:rsid w:val="00272F0B"/>
    <w:rsid w:val="00273F53"/>
    <w:rsid w:val="002756D8"/>
    <w:rsid w:val="0028134D"/>
    <w:rsid w:val="002840E6"/>
    <w:rsid w:val="00284D8B"/>
    <w:rsid w:val="00285B53"/>
    <w:rsid w:val="00290E50"/>
    <w:rsid w:val="00290FAD"/>
    <w:rsid w:val="0029123E"/>
    <w:rsid w:val="00295705"/>
    <w:rsid w:val="002A0C3B"/>
    <w:rsid w:val="002A43D2"/>
    <w:rsid w:val="002A49EE"/>
    <w:rsid w:val="002A74F6"/>
    <w:rsid w:val="002B1194"/>
    <w:rsid w:val="002B297D"/>
    <w:rsid w:val="002B4318"/>
    <w:rsid w:val="002C41BC"/>
    <w:rsid w:val="002D07A1"/>
    <w:rsid w:val="002D2A0D"/>
    <w:rsid w:val="002E1E1F"/>
    <w:rsid w:val="002E41A7"/>
    <w:rsid w:val="002E6343"/>
    <w:rsid w:val="002E78B8"/>
    <w:rsid w:val="002F0510"/>
    <w:rsid w:val="002F241E"/>
    <w:rsid w:val="002F3365"/>
    <w:rsid w:val="002F69C3"/>
    <w:rsid w:val="0030208D"/>
    <w:rsid w:val="003020B5"/>
    <w:rsid w:val="00305A5F"/>
    <w:rsid w:val="00306ED0"/>
    <w:rsid w:val="0031523D"/>
    <w:rsid w:val="00326758"/>
    <w:rsid w:val="00327679"/>
    <w:rsid w:val="00334F25"/>
    <w:rsid w:val="0033768C"/>
    <w:rsid w:val="00344845"/>
    <w:rsid w:val="003461EF"/>
    <w:rsid w:val="00347432"/>
    <w:rsid w:val="00350170"/>
    <w:rsid w:val="0035537A"/>
    <w:rsid w:val="00356DD0"/>
    <w:rsid w:val="003660FD"/>
    <w:rsid w:val="00366983"/>
    <w:rsid w:val="00367C98"/>
    <w:rsid w:val="00373FED"/>
    <w:rsid w:val="003743B3"/>
    <w:rsid w:val="00384332"/>
    <w:rsid w:val="0039040A"/>
    <w:rsid w:val="00392AFC"/>
    <w:rsid w:val="00394A89"/>
    <w:rsid w:val="003958AF"/>
    <w:rsid w:val="00395E36"/>
    <w:rsid w:val="003A3785"/>
    <w:rsid w:val="003B7B87"/>
    <w:rsid w:val="003C39E5"/>
    <w:rsid w:val="003C6108"/>
    <w:rsid w:val="003C6256"/>
    <w:rsid w:val="003D422A"/>
    <w:rsid w:val="00402BA1"/>
    <w:rsid w:val="00402D13"/>
    <w:rsid w:val="004061F4"/>
    <w:rsid w:val="00410BF0"/>
    <w:rsid w:val="004121AA"/>
    <w:rsid w:val="00415D6B"/>
    <w:rsid w:val="00416637"/>
    <w:rsid w:val="00420562"/>
    <w:rsid w:val="00423122"/>
    <w:rsid w:val="00423241"/>
    <w:rsid w:val="0042331E"/>
    <w:rsid w:val="00432969"/>
    <w:rsid w:val="00434524"/>
    <w:rsid w:val="0043559B"/>
    <w:rsid w:val="00440141"/>
    <w:rsid w:val="00440D74"/>
    <w:rsid w:val="00441286"/>
    <w:rsid w:val="00441ECC"/>
    <w:rsid w:val="00442939"/>
    <w:rsid w:val="004530AE"/>
    <w:rsid w:val="00455CDA"/>
    <w:rsid w:val="00456927"/>
    <w:rsid w:val="00461819"/>
    <w:rsid w:val="00464D35"/>
    <w:rsid w:val="00474D11"/>
    <w:rsid w:val="00475504"/>
    <w:rsid w:val="00480812"/>
    <w:rsid w:val="00481829"/>
    <w:rsid w:val="00481BE9"/>
    <w:rsid w:val="0048530A"/>
    <w:rsid w:val="00486402"/>
    <w:rsid w:val="00486ED4"/>
    <w:rsid w:val="00492EE9"/>
    <w:rsid w:val="00493773"/>
    <w:rsid w:val="00495B39"/>
    <w:rsid w:val="004A1173"/>
    <w:rsid w:val="004A2C60"/>
    <w:rsid w:val="004A3822"/>
    <w:rsid w:val="004A5A47"/>
    <w:rsid w:val="004A714E"/>
    <w:rsid w:val="004A7311"/>
    <w:rsid w:val="004B32D2"/>
    <w:rsid w:val="004C1716"/>
    <w:rsid w:val="004C6C23"/>
    <w:rsid w:val="004F2565"/>
    <w:rsid w:val="004F3F6F"/>
    <w:rsid w:val="004F4613"/>
    <w:rsid w:val="004F46AC"/>
    <w:rsid w:val="004F67AE"/>
    <w:rsid w:val="00505A6D"/>
    <w:rsid w:val="00507949"/>
    <w:rsid w:val="005107B8"/>
    <w:rsid w:val="00514711"/>
    <w:rsid w:val="0052245D"/>
    <w:rsid w:val="0053083B"/>
    <w:rsid w:val="00536C34"/>
    <w:rsid w:val="00541C41"/>
    <w:rsid w:val="0054204D"/>
    <w:rsid w:val="005466BD"/>
    <w:rsid w:val="0054727B"/>
    <w:rsid w:val="0055314F"/>
    <w:rsid w:val="0055729E"/>
    <w:rsid w:val="00561454"/>
    <w:rsid w:val="00570533"/>
    <w:rsid w:val="00573D58"/>
    <w:rsid w:val="00576FB9"/>
    <w:rsid w:val="00582863"/>
    <w:rsid w:val="0058419A"/>
    <w:rsid w:val="00584463"/>
    <w:rsid w:val="005861A6"/>
    <w:rsid w:val="00587DFD"/>
    <w:rsid w:val="005A0982"/>
    <w:rsid w:val="005A0F3B"/>
    <w:rsid w:val="005A5D64"/>
    <w:rsid w:val="005A70F8"/>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F1480"/>
    <w:rsid w:val="005F1A2B"/>
    <w:rsid w:val="005F1B26"/>
    <w:rsid w:val="00601827"/>
    <w:rsid w:val="006030D0"/>
    <w:rsid w:val="00604AD4"/>
    <w:rsid w:val="00604B5C"/>
    <w:rsid w:val="00615D88"/>
    <w:rsid w:val="00621532"/>
    <w:rsid w:val="00622D9B"/>
    <w:rsid w:val="00626AEC"/>
    <w:rsid w:val="00630D47"/>
    <w:rsid w:val="00634E13"/>
    <w:rsid w:val="00647BF6"/>
    <w:rsid w:val="006522B3"/>
    <w:rsid w:val="00653FBE"/>
    <w:rsid w:val="00661329"/>
    <w:rsid w:val="006616A2"/>
    <w:rsid w:val="00665693"/>
    <w:rsid w:val="00666999"/>
    <w:rsid w:val="00676EE5"/>
    <w:rsid w:val="006822CC"/>
    <w:rsid w:val="00685107"/>
    <w:rsid w:val="006873BA"/>
    <w:rsid w:val="006912A5"/>
    <w:rsid w:val="0069634D"/>
    <w:rsid w:val="006A159D"/>
    <w:rsid w:val="006B5CD6"/>
    <w:rsid w:val="006C102C"/>
    <w:rsid w:val="006C3FCC"/>
    <w:rsid w:val="006C7246"/>
    <w:rsid w:val="006C74CE"/>
    <w:rsid w:val="006E453E"/>
    <w:rsid w:val="006F09E8"/>
    <w:rsid w:val="006F12E3"/>
    <w:rsid w:val="007010FB"/>
    <w:rsid w:val="00701A46"/>
    <w:rsid w:val="007117A5"/>
    <w:rsid w:val="00712EF1"/>
    <w:rsid w:val="00715C75"/>
    <w:rsid w:val="00717B1B"/>
    <w:rsid w:val="0072498E"/>
    <w:rsid w:val="00725A09"/>
    <w:rsid w:val="00727237"/>
    <w:rsid w:val="00744CDC"/>
    <w:rsid w:val="007471D6"/>
    <w:rsid w:val="00753085"/>
    <w:rsid w:val="00764EF4"/>
    <w:rsid w:val="007702B5"/>
    <w:rsid w:val="007774E5"/>
    <w:rsid w:val="00794164"/>
    <w:rsid w:val="007946F3"/>
    <w:rsid w:val="007B23B6"/>
    <w:rsid w:val="007B4877"/>
    <w:rsid w:val="007C029B"/>
    <w:rsid w:val="007C03C0"/>
    <w:rsid w:val="007C257B"/>
    <w:rsid w:val="007C40E2"/>
    <w:rsid w:val="007C51B9"/>
    <w:rsid w:val="007E0752"/>
    <w:rsid w:val="007E23ED"/>
    <w:rsid w:val="007E396F"/>
    <w:rsid w:val="007E3B64"/>
    <w:rsid w:val="007E4124"/>
    <w:rsid w:val="007F088F"/>
    <w:rsid w:val="007F332D"/>
    <w:rsid w:val="00801DAF"/>
    <w:rsid w:val="00802C7D"/>
    <w:rsid w:val="00810089"/>
    <w:rsid w:val="00814878"/>
    <w:rsid w:val="0081518C"/>
    <w:rsid w:val="00816ACF"/>
    <w:rsid w:val="00820354"/>
    <w:rsid w:val="00827843"/>
    <w:rsid w:val="008343E7"/>
    <w:rsid w:val="0083521F"/>
    <w:rsid w:val="00836A7F"/>
    <w:rsid w:val="00853027"/>
    <w:rsid w:val="00854DF8"/>
    <w:rsid w:val="0085512F"/>
    <w:rsid w:val="0085751D"/>
    <w:rsid w:val="00860D79"/>
    <w:rsid w:val="008612C8"/>
    <w:rsid w:val="008707DA"/>
    <w:rsid w:val="008734F9"/>
    <w:rsid w:val="008778EF"/>
    <w:rsid w:val="00886DD2"/>
    <w:rsid w:val="00887553"/>
    <w:rsid w:val="008B069E"/>
    <w:rsid w:val="008B22B1"/>
    <w:rsid w:val="008C40B5"/>
    <w:rsid w:val="008C4982"/>
    <w:rsid w:val="008C5432"/>
    <w:rsid w:val="008D1EA2"/>
    <w:rsid w:val="008E3ED7"/>
    <w:rsid w:val="008E4109"/>
    <w:rsid w:val="008E5749"/>
    <w:rsid w:val="008E704D"/>
    <w:rsid w:val="008F0135"/>
    <w:rsid w:val="008F29AC"/>
    <w:rsid w:val="008F53EF"/>
    <w:rsid w:val="008F78B3"/>
    <w:rsid w:val="009020BE"/>
    <w:rsid w:val="00910A68"/>
    <w:rsid w:val="0091264C"/>
    <w:rsid w:val="00914F3E"/>
    <w:rsid w:val="0091504C"/>
    <w:rsid w:val="00917324"/>
    <w:rsid w:val="00917A43"/>
    <w:rsid w:val="00917AED"/>
    <w:rsid w:val="00921435"/>
    <w:rsid w:val="0092175C"/>
    <w:rsid w:val="00925679"/>
    <w:rsid w:val="00925D84"/>
    <w:rsid w:val="009304D0"/>
    <w:rsid w:val="009305C5"/>
    <w:rsid w:val="00931430"/>
    <w:rsid w:val="0093491F"/>
    <w:rsid w:val="00934C54"/>
    <w:rsid w:val="00944B05"/>
    <w:rsid w:val="009468CB"/>
    <w:rsid w:val="00951EF1"/>
    <w:rsid w:val="00956BB9"/>
    <w:rsid w:val="0097715C"/>
    <w:rsid w:val="00982A27"/>
    <w:rsid w:val="00986862"/>
    <w:rsid w:val="00987C48"/>
    <w:rsid w:val="00992EC3"/>
    <w:rsid w:val="009B1D24"/>
    <w:rsid w:val="009B3A9E"/>
    <w:rsid w:val="009B4408"/>
    <w:rsid w:val="009B56B6"/>
    <w:rsid w:val="009B61FE"/>
    <w:rsid w:val="009B7A0E"/>
    <w:rsid w:val="009C3B29"/>
    <w:rsid w:val="009C544A"/>
    <w:rsid w:val="009C7A6B"/>
    <w:rsid w:val="009D329B"/>
    <w:rsid w:val="009D33ED"/>
    <w:rsid w:val="009D46E6"/>
    <w:rsid w:val="009D6C8B"/>
    <w:rsid w:val="009E0BC2"/>
    <w:rsid w:val="009E1DD3"/>
    <w:rsid w:val="009E635F"/>
    <w:rsid w:val="009E69AB"/>
    <w:rsid w:val="009F5427"/>
    <w:rsid w:val="00A0134E"/>
    <w:rsid w:val="00A05E7F"/>
    <w:rsid w:val="00A1194D"/>
    <w:rsid w:val="00A13839"/>
    <w:rsid w:val="00A25992"/>
    <w:rsid w:val="00A265E2"/>
    <w:rsid w:val="00A269FA"/>
    <w:rsid w:val="00A31D1D"/>
    <w:rsid w:val="00A331E5"/>
    <w:rsid w:val="00A358FA"/>
    <w:rsid w:val="00A42B6C"/>
    <w:rsid w:val="00A6799C"/>
    <w:rsid w:val="00A67D9A"/>
    <w:rsid w:val="00A67EFD"/>
    <w:rsid w:val="00A67FDF"/>
    <w:rsid w:val="00A75FA8"/>
    <w:rsid w:val="00A81E05"/>
    <w:rsid w:val="00A82BCC"/>
    <w:rsid w:val="00A940E8"/>
    <w:rsid w:val="00A97920"/>
    <w:rsid w:val="00AA5EBD"/>
    <w:rsid w:val="00AB26D3"/>
    <w:rsid w:val="00AB2DC4"/>
    <w:rsid w:val="00AB6B4E"/>
    <w:rsid w:val="00AC1E3C"/>
    <w:rsid w:val="00AC42C3"/>
    <w:rsid w:val="00AD5E99"/>
    <w:rsid w:val="00AD698B"/>
    <w:rsid w:val="00AE293C"/>
    <w:rsid w:val="00AE3735"/>
    <w:rsid w:val="00AE5D2C"/>
    <w:rsid w:val="00AE5DB5"/>
    <w:rsid w:val="00AE7101"/>
    <w:rsid w:val="00AF1222"/>
    <w:rsid w:val="00B10A6D"/>
    <w:rsid w:val="00B10AE6"/>
    <w:rsid w:val="00B140A3"/>
    <w:rsid w:val="00B14F71"/>
    <w:rsid w:val="00B16D45"/>
    <w:rsid w:val="00B1764A"/>
    <w:rsid w:val="00B266D2"/>
    <w:rsid w:val="00B34F4E"/>
    <w:rsid w:val="00B41628"/>
    <w:rsid w:val="00B45C3A"/>
    <w:rsid w:val="00B52429"/>
    <w:rsid w:val="00B52740"/>
    <w:rsid w:val="00B54281"/>
    <w:rsid w:val="00B60BC4"/>
    <w:rsid w:val="00B6117A"/>
    <w:rsid w:val="00B6194A"/>
    <w:rsid w:val="00B66DAD"/>
    <w:rsid w:val="00B7075A"/>
    <w:rsid w:val="00B74516"/>
    <w:rsid w:val="00B76AEC"/>
    <w:rsid w:val="00B814CB"/>
    <w:rsid w:val="00BB6A5F"/>
    <w:rsid w:val="00BB7CA4"/>
    <w:rsid w:val="00BC022B"/>
    <w:rsid w:val="00BC13C0"/>
    <w:rsid w:val="00BD1B5B"/>
    <w:rsid w:val="00BE45BF"/>
    <w:rsid w:val="00BF50AE"/>
    <w:rsid w:val="00BF6527"/>
    <w:rsid w:val="00C03BA9"/>
    <w:rsid w:val="00C0471B"/>
    <w:rsid w:val="00C11089"/>
    <w:rsid w:val="00C133A3"/>
    <w:rsid w:val="00C14B96"/>
    <w:rsid w:val="00C15B5E"/>
    <w:rsid w:val="00C34784"/>
    <w:rsid w:val="00C363C4"/>
    <w:rsid w:val="00C365EF"/>
    <w:rsid w:val="00C36633"/>
    <w:rsid w:val="00C43765"/>
    <w:rsid w:val="00C51FDA"/>
    <w:rsid w:val="00C565DC"/>
    <w:rsid w:val="00C5687B"/>
    <w:rsid w:val="00C60047"/>
    <w:rsid w:val="00C62CDF"/>
    <w:rsid w:val="00C63771"/>
    <w:rsid w:val="00C63BEA"/>
    <w:rsid w:val="00C63C5F"/>
    <w:rsid w:val="00C63F3A"/>
    <w:rsid w:val="00C75A36"/>
    <w:rsid w:val="00C91044"/>
    <w:rsid w:val="00C944C2"/>
    <w:rsid w:val="00CA205A"/>
    <w:rsid w:val="00CA359C"/>
    <w:rsid w:val="00CB2FA2"/>
    <w:rsid w:val="00CD3133"/>
    <w:rsid w:val="00CE1AEA"/>
    <w:rsid w:val="00CE32CB"/>
    <w:rsid w:val="00CE4EF3"/>
    <w:rsid w:val="00CF402D"/>
    <w:rsid w:val="00CF5813"/>
    <w:rsid w:val="00CF7E61"/>
    <w:rsid w:val="00D01554"/>
    <w:rsid w:val="00D0239B"/>
    <w:rsid w:val="00D10DDC"/>
    <w:rsid w:val="00D14203"/>
    <w:rsid w:val="00D1468D"/>
    <w:rsid w:val="00D172F9"/>
    <w:rsid w:val="00D2304F"/>
    <w:rsid w:val="00D23188"/>
    <w:rsid w:val="00D25B82"/>
    <w:rsid w:val="00D43403"/>
    <w:rsid w:val="00D451A6"/>
    <w:rsid w:val="00D50DA6"/>
    <w:rsid w:val="00D544FB"/>
    <w:rsid w:val="00D573A3"/>
    <w:rsid w:val="00D610BD"/>
    <w:rsid w:val="00D628E1"/>
    <w:rsid w:val="00D66353"/>
    <w:rsid w:val="00D7211B"/>
    <w:rsid w:val="00D737F9"/>
    <w:rsid w:val="00D75169"/>
    <w:rsid w:val="00D77C23"/>
    <w:rsid w:val="00D82A1E"/>
    <w:rsid w:val="00D96AAB"/>
    <w:rsid w:val="00D97AFF"/>
    <w:rsid w:val="00DA4E54"/>
    <w:rsid w:val="00DA77DB"/>
    <w:rsid w:val="00DC1B5E"/>
    <w:rsid w:val="00DC1F6C"/>
    <w:rsid w:val="00DC2FF8"/>
    <w:rsid w:val="00DC3343"/>
    <w:rsid w:val="00DC36A6"/>
    <w:rsid w:val="00DC5F70"/>
    <w:rsid w:val="00DD053C"/>
    <w:rsid w:val="00DD195C"/>
    <w:rsid w:val="00DD47F9"/>
    <w:rsid w:val="00DD59BC"/>
    <w:rsid w:val="00DD6689"/>
    <w:rsid w:val="00DE3037"/>
    <w:rsid w:val="00DF344C"/>
    <w:rsid w:val="00DF46B4"/>
    <w:rsid w:val="00E059B1"/>
    <w:rsid w:val="00E06429"/>
    <w:rsid w:val="00E11CED"/>
    <w:rsid w:val="00E160EF"/>
    <w:rsid w:val="00E21671"/>
    <w:rsid w:val="00E242E5"/>
    <w:rsid w:val="00E43160"/>
    <w:rsid w:val="00E46A7A"/>
    <w:rsid w:val="00E513E1"/>
    <w:rsid w:val="00E57678"/>
    <w:rsid w:val="00E61768"/>
    <w:rsid w:val="00E65E3F"/>
    <w:rsid w:val="00E66219"/>
    <w:rsid w:val="00E662A3"/>
    <w:rsid w:val="00E7588A"/>
    <w:rsid w:val="00E75E6D"/>
    <w:rsid w:val="00E80AE9"/>
    <w:rsid w:val="00E83374"/>
    <w:rsid w:val="00E873C4"/>
    <w:rsid w:val="00E87B6A"/>
    <w:rsid w:val="00E97A2C"/>
    <w:rsid w:val="00EA4AD6"/>
    <w:rsid w:val="00EA6D12"/>
    <w:rsid w:val="00EB0DAE"/>
    <w:rsid w:val="00EB1248"/>
    <w:rsid w:val="00EB3BC0"/>
    <w:rsid w:val="00EB3F11"/>
    <w:rsid w:val="00EB76C6"/>
    <w:rsid w:val="00EB777E"/>
    <w:rsid w:val="00EC5BAD"/>
    <w:rsid w:val="00EC7F5A"/>
    <w:rsid w:val="00ED156A"/>
    <w:rsid w:val="00ED2B07"/>
    <w:rsid w:val="00ED638F"/>
    <w:rsid w:val="00ED798F"/>
    <w:rsid w:val="00EE097B"/>
    <w:rsid w:val="00EF1299"/>
    <w:rsid w:val="00F10165"/>
    <w:rsid w:val="00F15A25"/>
    <w:rsid w:val="00F1669D"/>
    <w:rsid w:val="00F20919"/>
    <w:rsid w:val="00F312A2"/>
    <w:rsid w:val="00F322AA"/>
    <w:rsid w:val="00F36F2D"/>
    <w:rsid w:val="00F42C4B"/>
    <w:rsid w:val="00F43DC5"/>
    <w:rsid w:val="00F517A9"/>
    <w:rsid w:val="00F533E7"/>
    <w:rsid w:val="00F539AB"/>
    <w:rsid w:val="00F56AB9"/>
    <w:rsid w:val="00F60676"/>
    <w:rsid w:val="00F62F0E"/>
    <w:rsid w:val="00F63605"/>
    <w:rsid w:val="00F66B23"/>
    <w:rsid w:val="00F7692D"/>
    <w:rsid w:val="00F775E8"/>
    <w:rsid w:val="00F862C7"/>
    <w:rsid w:val="00F863CF"/>
    <w:rsid w:val="00F94966"/>
    <w:rsid w:val="00FA4D33"/>
    <w:rsid w:val="00FA7EBD"/>
    <w:rsid w:val="00FB019C"/>
    <w:rsid w:val="00FB36C8"/>
    <w:rsid w:val="00FB5C3A"/>
    <w:rsid w:val="00FB78CD"/>
    <w:rsid w:val="00FD2E2F"/>
    <w:rsid w:val="00FD5A4A"/>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083687DE-ADEB-4345-9BA6-8835C17D2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styleId="Revision">
    <w:name w:val="Revision"/>
    <w:hidden/>
    <w:uiPriority w:val="99"/>
    <w:semiHidden/>
    <w:rsid w:val="00854DF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DF18E6A0A14D63875D4F74C6E7A35E"/>
        <w:category>
          <w:name w:val="General"/>
          <w:gallery w:val="placeholder"/>
        </w:category>
        <w:types>
          <w:type w:val="bbPlcHdr"/>
        </w:types>
        <w:behaviors>
          <w:behavior w:val="content"/>
        </w:behaviors>
        <w:guid w:val="{A3338C60-64AF-4665-8A5C-48EEE17C0526}"/>
      </w:docPartPr>
      <w:docPartBody>
        <w:p w:rsidR="00CB08D7" w:rsidRDefault="00CB08D7" w:rsidP="00CB08D7">
          <w:pPr>
            <w:pStyle w:val="52DF18E6A0A14D63875D4F74C6E7A35E"/>
          </w:pPr>
          <w:r>
            <w:rPr>
              <w:rStyle w:val="PlaceholderText"/>
            </w:rPr>
            <w:t>Choose an item.</w:t>
          </w:r>
        </w:p>
      </w:docPartBody>
    </w:docPart>
    <w:docPart>
      <w:docPartPr>
        <w:name w:val="63DDAD00D5CB42868CF8D06995ACB9DC"/>
        <w:category>
          <w:name w:val="General"/>
          <w:gallery w:val="placeholder"/>
        </w:category>
        <w:types>
          <w:type w:val="bbPlcHdr"/>
        </w:types>
        <w:behaviors>
          <w:behavior w:val="content"/>
        </w:behaviors>
        <w:guid w:val="{97F71D07-9FB1-4638-801D-685FE07200F2}"/>
      </w:docPartPr>
      <w:docPartBody>
        <w:p w:rsidR="00CB08D7" w:rsidRDefault="00CB08D7" w:rsidP="00CB08D7">
          <w:pPr>
            <w:pStyle w:val="63DDAD00D5CB42868CF8D06995ACB9DC"/>
          </w:pPr>
          <w:r>
            <w:rPr>
              <w:rStyle w:val="PlaceholderText"/>
            </w:rPr>
            <w:t>Choose an item.</w:t>
          </w:r>
        </w:p>
      </w:docPartBody>
    </w:docPart>
    <w:docPart>
      <w:docPartPr>
        <w:name w:val="AF592595B6194FD3B473C789518053FA"/>
        <w:category>
          <w:name w:val="General"/>
          <w:gallery w:val="placeholder"/>
        </w:category>
        <w:types>
          <w:type w:val="bbPlcHdr"/>
        </w:types>
        <w:behaviors>
          <w:behavior w:val="content"/>
        </w:behaviors>
        <w:guid w:val="{1E9B803A-01A2-48C0-BAC3-CE787E24640F}"/>
      </w:docPartPr>
      <w:docPartBody>
        <w:p w:rsidR="00CB08D7" w:rsidRDefault="00CB08D7" w:rsidP="00CB08D7">
          <w:pPr>
            <w:pStyle w:val="AF592595B6194FD3B473C789518053FA"/>
          </w:pPr>
          <w:r>
            <w:rPr>
              <w:rStyle w:val="PlaceholderText"/>
            </w:rPr>
            <w:t>Choose an item.</w:t>
          </w:r>
        </w:p>
      </w:docPartBody>
    </w:docPart>
    <w:docPart>
      <w:docPartPr>
        <w:name w:val="CBEFE297601A4FDFB6D84ABED0A67432"/>
        <w:category>
          <w:name w:val="General"/>
          <w:gallery w:val="placeholder"/>
        </w:category>
        <w:types>
          <w:type w:val="bbPlcHdr"/>
        </w:types>
        <w:behaviors>
          <w:behavior w:val="content"/>
        </w:behaviors>
        <w:guid w:val="{F3AB392C-8308-465A-81E7-E22F83D361A3}"/>
      </w:docPartPr>
      <w:docPartBody>
        <w:p w:rsidR="00CB08D7" w:rsidRDefault="00CB08D7" w:rsidP="00CB08D7">
          <w:pPr>
            <w:pStyle w:val="CBEFE297601A4FDFB6D84ABED0A67432"/>
          </w:pPr>
          <w:r>
            <w:rPr>
              <w:rStyle w:val="PlaceholderText"/>
            </w:rPr>
            <w:t>Choose an item.</w:t>
          </w:r>
        </w:p>
      </w:docPartBody>
    </w:docPart>
    <w:docPart>
      <w:docPartPr>
        <w:name w:val="01536A5119CC4E04875F9E84F0922D32"/>
        <w:category>
          <w:name w:val="General"/>
          <w:gallery w:val="placeholder"/>
        </w:category>
        <w:types>
          <w:type w:val="bbPlcHdr"/>
        </w:types>
        <w:behaviors>
          <w:behavior w:val="content"/>
        </w:behaviors>
        <w:guid w:val="{C671D130-FFE2-4ABC-950C-9BDC803E267A}"/>
      </w:docPartPr>
      <w:docPartBody>
        <w:p w:rsidR="00CB08D7" w:rsidRDefault="00CB08D7" w:rsidP="00CB08D7">
          <w:pPr>
            <w:pStyle w:val="01536A5119CC4E04875F9E84F0922D32"/>
          </w:pPr>
          <w:r>
            <w:rPr>
              <w:rStyle w:val="PlaceholderText"/>
            </w:rPr>
            <w:t>Choose an item.</w:t>
          </w:r>
        </w:p>
      </w:docPartBody>
    </w:docPart>
    <w:docPart>
      <w:docPartPr>
        <w:name w:val="D40E9D5F1CBA475A9A873D865DC93F9A"/>
        <w:category>
          <w:name w:val="General"/>
          <w:gallery w:val="placeholder"/>
        </w:category>
        <w:types>
          <w:type w:val="bbPlcHdr"/>
        </w:types>
        <w:behaviors>
          <w:behavior w:val="content"/>
        </w:behaviors>
        <w:guid w:val="{E2A90113-AE7A-4023-8E41-71337BBFA551}"/>
      </w:docPartPr>
      <w:docPartBody>
        <w:p w:rsidR="00CB08D7" w:rsidRDefault="00CB08D7" w:rsidP="00CB08D7">
          <w:pPr>
            <w:pStyle w:val="D40E9D5F1CBA475A9A873D865DC93F9A"/>
          </w:pPr>
          <w:r>
            <w:rPr>
              <w:rStyle w:val="PlaceholderText"/>
            </w:rPr>
            <w:t>Choose an item.</w:t>
          </w:r>
        </w:p>
      </w:docPartBody>
    </w:docPart>
    <w:docPart>
      <w:docPartPr>
        <w:name w:val="BCC3CAF422D7411B9D434813EC30210D"/>
        <w:category>
          <w:name w:val="General"/>
          <w:gallery w:val="placeholder"/>
        </w:category>
        <w:types>
          <w:type w:val="bbPlcHdr"/>
        </w:types>
        <w:behaviors>
          <w:behavior w:val="content"/>
        </w:behaviors>
        <w:guid w:val="{C32F0602-F4CE-480B-B932-1D0BB4FE486B}"/>
      </w:docPartPr>
      <w:docPartBody>
        <w:p w:rsidR="00CB08D7" w:rsidRDefault="00CB08D7" w:rsidP="00CB08D7">
          <w:pPr>
            <w:pStyle w:val="BCC3CAF422D7411B9D434813EC30210D"/>
          </w:pPr>
          <w:r>
            <w:rPr>
              <w:rStyle w:val="PlaceholderText"/>
            </w:rPr>
            <w:t>Choose an item.</w:t>
          </w:r>
        </w:p>
      </w:docPartBody>
    </w:docPart>
    <w:docPart>
      <w:docPartPr>
        <w:name w:val="4CE67B8FA93D44D8A7D190D7ED811115"/>
        <w:category>
          <w:name w:val="General"/>
          <w:gallery w:val="placeholder"/>
        </w:category>
        <w:types>
          <w:type w:val="bbPlcHdr"/>
        </w:types>
        <w:behaviors>
          <w:behavior w:val="content"/>
        </w:behaviors>
        <w:guid w:val="{08C49464-0603-4842-A480-899DA69B6EC1}"/>
      </w:docPartPr>
      <w:docPartBody>
        <w:p w:rsidR="00CB08D7" w:rsidRDefault="00CB08D7" w:rsidP="00CB08D7">
          <w:pPr>
            <w:pStyle w:val="4CE67B8FA93D44D8A7D190D7ED811115"/>
          </w:pPr>
          <w:r>
            <w:rPr>
              <w:rStyle w:val="PlaceholderText"/>
            </w:rPr>
            <w:t>Choose an item.</w:t>
          </w:r>
        </w:p>
      </w:docPartBody>
    </w:docPart>
    <w:docPart>
      <w:docPartPr>
        <w:name w:val="09966EDA3A31409C9E726711BF9E3202"/>
        <w:category>
          <w:name w:val="General"/>
          <w:gallery w:val="placeholder"/>
        </w:category>
        <w:types>
          <w:type w:val="bbPlcHdr"/>
        </w:types>
        <w:behaviors>
          <w:behavior w:val="content"/>
        </w:behaviors>
        <w:guid w:val="{303F2F6E-EFDE-45A7-B089-36F1EDD67819}"/>
      </w:docPartPr>
      <w:docPartBody>
        <w:p w:rsidR="00CB08D7" w:rsidRDefault="00CB08D7" w:rsidP="00CB08D7">
          <w:pPr>
            <w:pStyle w:val="09966EDA3A31409C9E726711BF9E3202"/>
          </w:pPr>
          <w:r>
            <w:rPr>
              <w:rStyle w:val="PlaceholderText"/>
            </w:rPr>
            <w:t>Choose an item.</w:t>
          </w:r>
        </w:p>
      </w:docPartBody>
    </w:docPart>
    <w:docPart>
      <w:docPartPr>
        <w:name w:val="285ADED143EA4F01B2EE42F92FD5C9CC"/>
        <w:category>
          <w:name w:val="General"/>
          <w:gallery w:val="placeholder"/>
        </w:category>
        <w:types>
          <w:type w:val="bbPlcHdr"/>
        </w:types>
        <w:behaviors>
          <w:behavior w:val="content"/>
        </w:behaviors>
        <w:guid w:val="{7F2A2759-63D4-43A6-9B5E-DCAF21F2FFCD}"/>
      </w:docPartPr>
      <w:docPartBody>
        <w:p w:rsidR="00CB08D7" w:rsidRDefault="00CB08D7" w:rsidP="00CB08D7">
          <w:pPr>
            <w:pStyle w:val="285ADED143EA4F01B2EE42F92FD5C9CC"/>
          </w:pPr>
          <w:r>
            <w:rPr>
              <w:rStyle w:val="PlaceholderText"/>
            </w:rPr>
            <w:t>Choose an item.</w:t>
          </w:r>
        </w:p>
      </w:docPartBody>
    </w:docPart>
    <w:docPart>
      <w:docPartPr>
        <w:name w:val="2AD200CC01824CB3847A80AC0C6C6E50"/>
        <w:category>
          <w:name w:val="General"/>
          <w:gallery w:val="placeholder"/>
        </w:category>
        <w:types>
          <w:type w:val="bbPlcHdr"/>
        </w:types>
        <w:behaviors>
          <w:behavior w:val="content"/>
        </w:behaviors>
        <w:guid w:val="{4F8138C6-5A84-464F-B1D1-6F157F145464}"/>
      </w:docPartPr>
      <w:docPartBody>
        <w:p w:rsidR="00CB08D7" w:rsidRDefault="00CB08D7" w:rsidP="00CB08D7">
          <w:pPr>
            <w:pStyle w:val="2AD200CC01824CB3847A80AC0C6C6E50"/>
          </w:pPr>
          <w:r>
            <w:rPr>
              <w:rStyle w:val="PlaceholderText"/>
            </w:rPr>
            <w:t>Choose an item.</w:t>
          </w:r>
        </w:p>
      </w:docPartBody>
    </w:docPart>
    <w:docPart>
      <w:docPartPr>
        <w:name w:val="567CB3F090AF456393097EA0921810AC"/>
        <w:category>
          <w:name w:val="General"/>
          <w:gallery w:val="placeholder"/>
        </w:category>
        <w:types>
          <w:type w:val="bbPlcHdr"/>
        </w:types>
        <w:behaviors>
          <w:behavior w:val="content"/>
        </w:behaviors>
        <w:guid w:val="{DBA69EFA-0587-4295-9439-6C1C008CD95B}"/>
      </w:docPartPr>
      <w:docPartBody>
        <w:p w:rsidR="00CB08D7" w:rsidRDefault="00CB08D7" w:rsidP="00CB08D7">
          <w:pPr>
            <w:pStyle w:val="567CB3F090AF456393097EA0921810AC"/>
          </w:pPr>
          <w:r>
            <w:rPr>
              <w:rStyle w:val="PlaceholderText"/>
            </w:rPr>
            <w:t>Choose an item.</w:t>
          </w:r>
        </w:p>
      </w:docPartBody>
    </w:docPart>
    <w:docPart>
      <w:docPartPr>
        <w:name w:val="C41462F4A3784F34903329B3E6534BF4"/>
        <w:category>
          <w:name w:val="General"/>
          <w:gallery w:val="placeholder"/>
        </w:category>
        <w:types>
          <w:type w:val="bbPlcHdr"/>
        </w:types>
        <w:behaviors>
          <w:behavior w:val="content"/>
        </w:behaviors>
        <w:guid w:val="{DA6D3F18-731B-4E3E-8DFB-A9141249E83D}"/>
      </w:docPartPr>
      <w:docPartBody>
        <w:p w:rsidR="00CB08D7" w:rsidRDefault="00CB08D7" w:rsidP="00CB08D7">
          <w:pPr>
            <w:pStyle w:val="C41462F4A3784F34903329B3E6534BF4"/>
          </w:pPr>
          <w:r>
            <w:rPr>
              <w:rStyle w:val="PlaceholderText"/>
            </w:rPr>
            <w:t>Choose an item.</w:t>
          </w:r>
        </w:p>
      </w:docPartBody>
    </w:docPart>
    <w:docPart>
      <w:docPartPr>
        <w:name w:val="01F7D510551E40C08727FA9D5E89BA7D"/>
        <w:category>
          <w:name w:val="General"/>
          <w:gallery w:val="placeholder"/>
        </w:category>
        <w:types>
          <w:type w:val="bbPlcHdr"/>
        </w:types>
        <w:behaviors>
          <w:behavior w:val="content"/>
        </w:behaviors>
        <w:guid w:val="{F0763263-3EEB-4517-91A4-BB3BD518A15F}"/>
      </w:docPartPr>
      <w:docPartBody>
        <w:p w:rsidR="00CB08D7" w:rsidRDefault="00CB08D7" w:rsidP="00CB08D7">
          <w:pPr>
            <w:pStyle w:val="01F7D510551E40C08727FA9D5E89BA7D"/>
          </w:pPr>
          <w:r>
            <w:rPr>
              <w:rStyle w:val="PlaceholderText"/>
            </w:rPr>
            <w:t>Choose an item.</w:t>
          </w:r>
        </w:p>
      </w:docPartBody>
    </w:docPart>
    <w:docPart>
      <w:docPartPr>
        <w:name w:val="4D3821A5B65847EEAF1C08C4B2FB1B4D"/>
        <w:category>
          <w:name w:val="General"/>
          <w:gallery w:val="placeholder"/>
        </w:category>
        <w:types>
          <w:type w:val="bbPlcHdr"/>
        </w:types>
        <w:behaviors>
          <w:behavior w:val="content"/>
        </w:behaviors>
        <w:guid w:val="{B7EFED76-09AD-454B-8212-5F1C2E66E4DB}"/>
      </w:docPartPr>
      <w:docPartBody>
        <w:p w:rsidR="00CB08D7" w:rsidRDefault="00CB08D7" w:rsidP="00CB08D7">
          <w:pPr>
            <w:pStyle w:val="4D3821A5B65847EEAF1C08C4B2FB1B4D"/>
          </w:pPr>
          <w:r>
            <w:rPr>
              <w:rStyle w:val="PlaceholderText"/>
            </w:rPr>
            <w:t>Choose an item.</w:t>
          </w:r>
        </w:p>
      </w:docPartBody>
    </w:docPart>
    <w:docPart>
      <w:docPartPr>
        <w:name w:val="AB337E85E58D4E4887DAB551B21067E5"/>
        <w:category>
          <w:name w:val="General"/>
          <w:gallery w:val="placeholder"/>
        </w:category>
        <w:types>
          <w:type w:val="bbPlcHdr"/>
        </w:types>
        <w:behaviors>
          <w:behavior w:val="content"/>
        </w:behaviors>
        <w:guid w:val="{6FC5B7D5-3863-47EC-BD40-79713251143A}"/>
      </w:docPartPr>
      <w:docPartBody>
        <w:p w:rsidR="00CB08D7" w:rsidRDefault="00CB08D7" w:rsidP="00CB08D7">
          <w:pPr>
            <w:pStyle w:val="AB337E85E58D4E4887DAB551B21067E5"/>
          </w:pPr>
          <w:r>
            <w:rPr>
              <w:rStyle w:val="PlaceholderText"/>
            </w:rPr>
            <w:t>Choose an item.</w:t>
          </w:r>
        </w:p>
      </w:docPartBody>
    </w:docPart>
    <w:docPart>
      <w:docPartPr>
        <w:name w:val="E20FC8A2BE394FFBBD98554C38812B5B"/>
        <w:category>
          <w:name w:val="General"/>
          <w:gallery w:val="placeholder"/>
        </w:category>
        <w:types>
          <w:type w:val="bbPlcHdr"/>
        </w:types>
        <w:behaviors>
          <w:behavior w:val="content"/>
        </w:behaviors>
        <w:guid w:val="{5C538253-56DC-4E81-97CE-996CC49E7BDE}"/>
      </w:docPartPr>
      <w:docPartBody>
        <w:p w:rsidR="00CB08D7" w:rsidRDefault="00CB08D7" w:rsidP="00CB08D7">
          <w:pPr>
            <w:pStyle w:val="E20FC8A2BE394FFBBD98554C38812B5B"/>
          </w:pPr>
          <w:r>
            <w:rPr>
              <w:rStyle w:val="PlaceholderText"/>
            </w:rPr>
            <w:t>Choose an item.</w:t>
          </w:r>
        </w:p>
      </w:docPartBody>
    </w:docPart>
    <w:docPart>
      <w:docPartPr>
        <w:name w:val="5A75C684985E4CD58D1D95C162373CEF"/>
        <w:category>
          <w:name w:val="General"/>
          <w:gallery w:val="placeholder"/>
        </w:category>
        <w:types>
          <w:type w:val="bbPlcHdr"/>
        </w:types>
        <w:behaviors>
          <w:behavior w:val="content"/>
        </w:behaviors>
        <w:guid w:val="{FC06D56D-F5AE-4A53-B861-2D382BEE837F}"/>
      </w:docPartPr>
      <w:docPartBody>
        <w:p w:rsidR="00CB08D7" w:rsidRDefault="00CB08D7" w:rsidP="00CB08D7">
          <w:pPr>
            <w:pStyle w:val="5A75C684985E4CD58D1D95C162373CEF"/>
          </w:pPr>
          <w:r>
            <w:rPr>
              <w:rStyle w:val="PlaceholderText"/>
            </w:rPr>
            <w:t>Choose an item.</w:t>
          </w:r>
        </w:p>
      </w:docPartBody>
    </w:docPart>
    <w:docPart>
      <w:docPartPr>
        <w:name w:val="7584666B379E48CEBAED912053765302"/>
        <w:category>
          <w:name w:val="General"/>
          <w:gallery w:val="placeholder"/>
        </w:category>
        <w:types>
          <w:type w:val="bbPlcHdr"/>
        </w:types>
        <w:behaviors>
          <w:behavior w:val="content"/>
        </w:behaviors>
        <w:guid w:val="{91D79DED-8350-4F3A-8CA1-78244B1B47D1}"/>
      </w:docPartPr>
      <w:docPartBody>
        <w:p w:rsidR="00CB08D7" w:rsidRDefault="00CB08D7" w:rsidP="00CB08D7">
          <w:pPr>
            <w:pStyle w:val="7584666B379E48CEBAED912053765302"/>
          </w:pPr>
          <w:r>
            <w:rPr>
              <w:rStyle w:val="PlaceholderText"/>
            </w:rPr>
            <w:t>Choose an item.</w:t>
          </w:r>
        </w:p>
      </w:docPartBody>
    </w:docPart>
    <w:docPart>
      <w:docPartPr>
        <w:name w:val="B2884FDE2149456ABE2ED38F54D7FB55"/>
        <w:category>
          <w:name w:val="General"/>
          <w:gallery w:val="placeholder"/>
        </w:category>
        <w:types>
          <w:type w:val="bbPlcHdr"/>
        </w:types>
        <w:behaviors>
          <w:behavior w:val="content"/>
        </w:behaviors>
        <w:guid w:val="{D79AA624-0649-45A7-9672-F026CA016FDF}"/>
      </w:docPartPr>
      <w:docPartBody>
        <w:p w:rsidR="00CB08D7" w:rsidRDefault="00CB08D7" w:rsidP="00CB08D7">
          <w:pPr>
            <w:pStyle w:val="B2884FDE2149456ABE2ED38F54D7FB55"/>
          </w:pPr>
          <w:r>
            <w:rPr>
              <w:rStyle w:val="PlaceholderText"/>
            </w:rPr>
            <w:t>Choose an item.</w:t>
          </w:r>
        </w:p>
      </w:docPartBody>
    </w:docPart>
    <w:docPart>
      <w:docPartPr>
        <w:name w:val="29CCEA4774864375A861856604036E79"/>
        <w:category>
          <w:name w:val="General"/>
          <w:gallery w:val="placeholder"/>
        </w:category>
        <w:types>
          <w:type w:val="bbPlcHdr"/>
        </w:types>
        <w:behaviors>
          <w:behavior w:val="content"/>
        </w:behaviors>
        <w:guid w:val="{1AEACA51-17EE-4E70-BD0B-DB76FACB0F8A}"/>
      </w:docPartPr>
      <w:docPartBody>
        <w:p w:rsidR="00CB08D7" w:rsidRDefault="00CB08D7" w:rsidP="00CB08D7">
          <w:pPr>
            <w:pStyle w:val="29CCEA4774864375A861856604036E79"/>
          </w:pPr>
          <w:r>
            <w:rPr>
              <w:rStyle w:val="PlaceholderText"/>
            </w:rPr>
            <w:t>Choose an item.</w:t>
          </w:r>
        </w:p>
      </w:docPartBody>
    </w:docPart>
    <w:docPart>
      <w:docPartPr>
        <w:name w:val="6D8CE2D5EAE8432BA2878D92826888A0"/>
        <w:category>
          <w:name w:val="General"/>
          <w:gallery w:val="placeholder"/>
        </w:category>
        <w:types>
          <w:type w:val="bbPlcHdr"/>
        </w:types>
        <w:behaviors>
          <w:behavior w:val="content"/>
        </w:behaviors>
        <w:guid w:val="{0C649DB1-87A0-4A39-B779-2BAC1B89892D}"/>
      </w:docPartPr>
      <w:docPartBody>
        <w:p w:rsidR="00CB08D7" w:rsidRDefault="00CB08D7" w:rsidP="00CB08D7">
          <w:pPr>
            <w:pStyle w:val="6D8CE2D5EAE8432BA2878D92826888A0"/>
          </w:pPr>
          <w:r>
            <w:rPr>
              <w:rStyle w:val="PlaceholderText"/>
            </w:rPr>
            <w:t>Choose an item.</w:t>
          </w:r>
        </w:p>
      </w:docPartBody>
    </w:docPart>
    <w:docPart>
      <w:docPartPr>
        <w:name w:val="BEF08A9D759D4C45A3E31BA453116843"/>
        <w:category>
          <w:name w:val="General"/>
          <w:gallery w:val="placeholder"/>
        </w:category>
        <w:types>
          <w:type w:val="bbPlcHdr"/>
        </w:types>
        <w:behaviors>
          <w:behavior w:val="content"/>
        </w:behaviors>
        <w:guid w:val="{FC167BFD-1658-462D-940A-76013FE40651}"/>
      </w:docPartPr>
      <w:docPartBody>
        <w:p w:rsidR="00CB08D7" w:rsidRDefault="00CB08D7" w:rsidP="00CB08D7">
          <w:pPr>
            <w:pStyle w:val="BEF08A9D759D4C45A3E31BA453116843"/>
          </w:pPr>
          <w:r>
            <w:rPr>
              <w:rStyle w:val="PlaceholderText"/>
            </w:rPr>
            <w:t>Choose an item.</w:t>
          </w:r>
        </w:p>
      </w:docPartBody>
    </w:docPart>
    <w:docPart>
      <w:docPartPr>
        <w:name w:val="F63F2E198F214CF6806A36E9C371F557"/>
        <w:category>
          <w:name w:val="General"/>
          <w:gallery w:val="placeholder"/>
        </w:category>
        <w:types>
          <w:type w:val="bbPlcHdr"/>
        </w:types>
        <w:behaviors>
          <w:behavior w:val="content"/>
        </w:behaviors>
        <w:guid w:val="{65CD48EB-18B0-4364-A1D1-193CFAC8FA19}"/>
      </w:docPartPr>
      <w:docPartBody>
        <w:p w:rsidR="00CB08D7" w:rsidRDefault="00CB08D7" w:rsidP="00CB08D7">
          <w:pPr>
            <w:pStyle w:val="F63F2E198F214CF6806A36E9C371F557"/>
          </w:pPr>
          <w:r>
            <w:rPr>
              <w:rStyle w:val="PlaceholderText"/>
            </w:rPr>
            <w:t>Choose an item.</w:t>
          </w:r>
        </w:p>
      </w:docPartBody>
    </w:docPart>
    <w:docPart>
      <w:docPartPr>
        <w:name w:val="82292248C80044ADBA0A78065DD1EFDC"/>
        <w:category>
          <w:name w:val="General"/>
          <w:gallery w:val="placeholder"/>
        </w:category>
        <w:types>
          <w:type w:val="bbPlcHdr"/>
        </w:types>
        <w:behaviors>
          <w:behavior w:val="content"/>
        </w:behaviors>
        <w:guid w:val="{289E6F0F-8F70-42C5-81ED-EA7B74628CEF}"/>
      </w:docPartPr>
      <w:docPartBody>
        <w:p w:rsidR="00CB08D7" w:rsidRDefault="00CB08D7" w:rsidP="00CB08D7">
          <w:pPr>
            <w:pStyle w:val="82292248C80044ADBA0A78065DD1EFDC"/>
          </w:pPr>
          <w:r>
            <w:rPr>
              <w:rStyle w:val="PlaceholderText"/>
            </w:rPr>
            <w:t>Choose an item.</w:t>
          </w:r>
        </w:p>
      </w:docPartBody>
    </w:docPart>
    <w:docPart>
      <w:docPartPr>
        <w:name w:val="6CF1E1D6F60B4BA28BE9102AE0CD33F4"/>
        <w:category>
          <w:name w:val="General"/>
          <w:gallery w:val="placeholder"/>
        </w:category>
        <w:types>
          <w:type w:val="bbPlcHdr"/>
        </w:types>
        <w:behaviors>
          <w:behavior w:val="content"/>
        </w:behaviors>
        <w:guid w:val="{1789B591-BCEF-4128-8D56-2FFBF8FEE81C}"/>
      </w:docPartPr>
      <w:docPartBody>
        <w:p w:rsidR="00CB08D7" w:rsidRDefault="00CB08D7" w:rsidP="00CB08D7">
          <w:pPr>
            <w:pStyle w:val="6CF1E1D6F60B4BA28BE9102AE0CD33F4"/>
          </w:pPr>
          <w:r>
            <w:rPr>
              <w:rStyle w:val="PlaceholderText"/>
            </w:rPr>
            <w:t>Choose an item.</w:t>
          </w:r>
        </w:p>
      </w:docPartBody>
    </w:docPart>
    <w:docPart>
      <w:docPartPr>
        <w:name w:val="E9C58303E2384AC0BD137AE3FBB43022"/>
        <w:category>
          <w:name w:val="General"/>
          <w:gallery w:val="placeholder"/>
        </w:category>
        <w:types>
          <w:type w:val="bbPlcHdr"/>
        </w:types>
        <w:behaviors>
          <w:behavior w:val="content"/>
        </w:behaviors>
        <w:guid w:val="{2CAB70E9-A6F1-4D3C-B25A-529DF5CAABF4}"/>
      </w:docPartPr>
      <w:docPartBody>
        <w:p w:rsidR="00CB08D7" w:rsidRDefault="00CB08D7" w:rsidP="00CB08D7">
          <w:pPr>
            <w:pStyle w:val="E9C58303E2384AC0BD137AE3FBB43022"/>
          </w:pPr>
          <w:r>
            <w:rPr>
              <w:rStyle w:val="PlaceholderText"/>
            </w:rPr>
            <w:t>Choose an item.</w:t>
          </w:r>
        </w:p>
      </w:docPartBody>
    </w:docPart>
    <w:docPart>
      <w:docPartPr>
        <w:name w:val="3BA353D7F6744EAFB6F9A99F8711159D"/>
        <w:category>
          <w:name w:val="General"/>
          <w:gallery w:val="placeholder"/>
        </w:category>
        <w:types>
          <w:type w:val="bbPlcHdr"/>
        </w:types>
        <w:behaviors>
          <w:behavior w:val="content"/>
        </w:behaviors>
        <w:guid w:val="{EDAD52F2-33E3-4423-86AC-2164103B0C19}"/>
      </w:docPartPr>
      <w:docPartBody>
        <w:p w:rsidR="00CB08D7" w:rsidRDefault="00CB08D7" w:rsidP="00CB08D7">
          <w:pPr>
            <w:pStyle w:val="3BA353D7F6744EAFB6F9A99F8711159D"/>
          </w:pPr>
          <w:r>
            <w:rPr>
              <w:rStyle w:val="PlaceholderText"/>
            </w:rPr>
            <w:t>Choose an item.</w:t>
          </w:r>
        </w:p>
      </w:docPartBody>
    </w:docPart>
    <w:docPart>
      <w:docPartPr>
        <w:name w:val="DADEC86C6361409C949EACD79E42F445"/>
        <w:category>
          <w:name w:val="General"/>
          <w:gallery w:val="placeholder"/>
        </w:category>
        <w:types>
          <w:type w:val="bbPlcHdr"/>
        </w:types>
        <w:behaviors>
          <w:behavior w:val="content"/>
        </w:behaviors>
        <w:guid w:val="{48A1F179-C258-4ED3-8314-53F90FDB14BC}"/>
      </w:docPartPr>
      <w:docPartBody>
        <w:p w:rsidR="00CB08D7" w:rsidRDefault="00CB08D7" w:rsidP="00CB08D7">
          <w:pPr>
            <w:pStyle w:val="DADEC86C6361409C949EACD79E42F445"/>
          </w:pPr>
          <w:r>
            <w:rPr>
              <w:rStyle w:val="PlaceholderText"/>
            </w:rPr>
            <w:t>Choose an item.</w:t>
          </w:r>
        </w:p>
      </w:docPartBody>
    </w:docPart>
    <w:docPart>
      <w:docPartPr>
        <w:name w:val="4A1D0D8842DE47E694ECD2688DDE4400"/>
        <w:category>
          <w:name w:val="General"/>
          <w:gallery w:val="placeholder"/>
        </w:category>
        <w:types>
          <w:type w:val="bbPlcHdr"/>
        </w:types>
        <w:behaviors>
          <w:behavior w:val="content"/>
        </w:behaviors>
        <w:guid w:val="{9339AC14-E753-474C-8484-8E6B61B645C9}"/>
      </w:docPartPr>
      <w:docPartBody>
        <w:p w:rsidR="00CB08D7" w:rsidRDefault="00CB08D7" w:rsidP="00CB08D7">
          <w:pPr>
            <w:pStyle w:val="4A1D0D8842DE47E694ECD2688DDE4400"/>
          </w:pPr>
          <w:r>
            <w:rPr>
              <w:rStyle w:val="PlaceholderText"/>
            </w:rPr>
            <w:t>Choose an item.</w:t>
          </w:r>
        </w:p>
      </w:docPartBody>
    </w:docPart>
    <w:docPart>
      <w:docPartPr>
        <w:name w:val="5A29FEB402FF43E482F56C58E542D7B7"/>
        <w:category>
          <w:name w:val="General"/>
          <w:gallery w:val="placeholder"/>
        </w:category>
        <w:types>
          <w:type w:val="bbPlcHdr"/>
        </w:types>
        <w:behaviors>
          <w:behavior w:val="content"/>
        </w:behaviors>
        <w:guid w:val="{B01B99A4-A0AC-44C0-9237-F299E396FE76}"/>
      </w:docPartPr>
      <w:docPartBody>
        <w:p w:rsidR="00CB08D7" w:rsidRDefault="00CB08D7" w:rsidP="00CB08D7">
          <w:pPr>
            <w:pStyle w:val="5A29FEB402FF43E482F56C58E542D7B7"/>
          </w:pPr>
          <w:r>
            <w:rPr>
              <w:rStyle w:val="PlaceholderText"/>
            </w:rPr>
            <w:t>Choose an item.</w:t>
          </w:r>
        </w:p>
      </w:docPartBody>
    </w:docPart>
    <w:docPart>
      <w:docPartPr>
        <w:name w:val="DCECD76F5DE8464FB2BAE0F77B2E8E9C"/>
        <w:category>
          <w:name w:val="General"/>
          <w:gallery w:val="placeholder"/>
        </w:category>
        <w:types>
          <w:type w:val="bbPlcHdr"/>
        </w:types>
        <w:behaviors>
          <w:behavior w:val="content"/>
        </w:behaviors>
        <w:guid w:val="{DBF6C7D2-2D9A-49AA-B2AF-9F7266F6B26B}"/>
      </w:docPartPr>
      <w:docPartBody>
        <w:p w:rsidR="00CB08D7" w:rsidRDefault="00CB08D7" w:rsidP="00CB08D7">
          <w:pPr>
            <w:pStyle w:val="DCECD76F5DE8464FB2BAE0F77B2E8E9C"/>
          </w:pPr>
          <w:r>
            <w:rPr>
              <w:rStyle w:val="PlaceholderText"/>
            </w:rPr>
            <w:t>Choose an item.</w:t>
          </w:r>
        </w:p>
      </w:docPartBody>
    </w:docPart>
    <w:docPart>
      <w:docPartPr>
        <w:name w:val="E80B37D65C7D4256AD183B0A07CEDE57"/>
        <w:category>
          <w:name w:val="General"/>
          <w:gallery w:val="placeholder"/>
        </w:category>
        <w:types>
          <w:type w:val="bbPlcHdr"/>
        </w:types>
        <w:behaviors>
          <w:behavior w:val="content"/>
        </w:behaviors>
        <w:guid w:val="{F66682E2-A3B8-456E-8065-0285D007D875}"/>
      </w:docPartPr>
      <w:docPartBody>
        <w:p w:rsidR="00CB08D7" w:rsidRDefault="00CB08D7" w:rsidP="00CB08D7">
          <w:pPr>
            <w:pStyle w:val="E80B37D65C7D4256AD183B0A07CEDE57"/>
          </w:pPr>
          <w:r>
            <w:rPr>
              <w:rStyle w:val="PlaceholderText"/>
            </w:rPr>
            <w:t>Choose an item.</w:t>
          </w:r>
        </w:p>
      </w:docPartBody>
    </w:docPart>
    <w:docPart>
      <w:docPartPr>
        <w:name w:val="6E4EFE62DA514AD98929C89B1479C9BE"/>
        <w:category>
          <w:name w:val="General"/>
          <w:gallery w:val="placeholder"/>
        </w:category>
        <w:types>
          <w:type w:val="bbPlcHdr"/>
        </w:types>
        <w:behaviors>
          <w:behavior w:val="content"/>
        </w:behaviors>
        <w:guid w:val="{EE21B2BC-2E8E-46CD-9C8C-9C66A9CD71DC}"/>
      </w:docPartPr>
      <w:docPartBody>
        <w:p w:rsidR="00CB08D7" w:rsidRDefault="00CB08D7" w:rsidP="00CB08D7">
          <w:pPr>
            <w:pStyle w:val="6E4EFE62DA514AD98929C89B1479C9BE"/>
          </w:pPr>
          <w:r>
            <w:rPr>
              <w:rStyle w:val="PlaceholderText"/>
            </w:rPr>
            <w:t>Choose an item.</w:t>
          </w:r>
        </w:p>
      </w:docPartBody>
    </w:docPart>
    <w:docPart>
      <w:docPartPr>
        <w:name w:val="40C99024CD17436BBF74F8D57FBB039C"/>
        <w:category>
          <w:name w:val="General"/>
          <w:gallery w:val="placeholder"/>
        </w:category>
        <w:types>
          <w:type w:val="bbPlcHdr"/>
        </w:types>
        <w:behaviors>
          <w:behavior w:val="content"/>
        </w:behaviors>
        <w:guid w:val="{77487C30-4997-4D43-83AA-A247DAB2ED98}"/>
      </w:docPartPr>
      <w:docPartBody>
        <w:p w:rsidR="00CB08D7" w:rsidRDefault="00CB08D7" w:rsidP="00CB08D7">
          <w:pPr>
            <w:pStyle w:val="40C99024CD17436BBF74F8D57FBB039C"/>
          </w:pPr>
          <w:r>
            <w:rPr>
              <w:rStyle w:val="PlaceholderText"/>
            </w:rPr>
            <w:t>Choose an item.</w:t>
          </w:r>
        </w:p>
      </w:docPartBody>
    </w:docPart>
    <w:docPart>
      <w:docPartPr>
        <w:name w:val="3F1A91C008F840449B728E9E77934608"/>
        <w:category>
          <w:name w:val="General"/>
          <w:gallery w:val="placeholder"/>
        </w:category>
        <w:types>
          <w:type w:val="bbPlcHdr"/>
        </w:types>
        <w:behaviors>
          <w:behavior w:val="content"/>
        </w:behaviors>
        <w:guid w:val="{CF2FC040-6D35-4FE8-92C6-EFD1E4F35978}"/>
      </w:docPartPr>
      <w:docPartBody>
        <w:p w:rsidR="00CB08D7" w:rsidRDefault="00CB08D7" w:rsidP="00CB08D7">
          <w:pPr>
            <w:pStyle w:val="3F1A91C008F840449B728E9E77934608"/>
          </w:pPr>
          <w:r>
            <w:rPr>
              <w:rStyle w:val="PlaceholderText"/>
            </w:rPr>
            <w:t>Choose an item.</w:t>
          </w:r>
        </w:p>
      </w:docPartBody>
    </w:docPart>
    <w:docPart>
      <w:docPartPr>
        <w:name w:val="59D536F84590409984A59554809A2188"/>
        <w:category>
          <w:name w:val="General"/>
          <w:gallery w:val="placeholder"/>
        </w:category>
        <w:types>
          <w:type w:val="bbPlcHdr"/>
        </w:types>
        <w:behaviors>
          <w:behavior w:val="content"/>
        </w:behaviors>
        <w:guid w:val="{E6300CBF-F955-45DF-80D2-6D2F67600E17}"/>
      </w:docPartPr>
      <w:docPartBody>
        <w:p w:rsidR="00CB08D7" w:rsidRDefault="00CB08D7" w:rsidP="00CB08D7">
          <w:pPr>
            <w:pStyle w:val="59D536F84590409984A59554809A2188"/>
          </w:pPr>
          <w:r>
            <w:rPr>
              <w:rStyle w:val="PlaceholderText"/>
            </w:rPr>
            <w:t>Choose an item.</w:t>
          </w:r>
        </w:p>
      </w:docPartBody>
    </w:docPart>
    <w:docPart>
      <w:docPartPr>
        <w:name w:val="8F19A4EA82A748CBBEE6AE23DD4212DD"/>
        <w:category>
          <w:name w:val="General"/>
          <w:gallery w:val="placeholder"/>
        </w:category>
        <w:types>
          <w:type w:val="bbPlcHdr"/>
        </w:types>
        <w:behaviors>
          <w:behavior w:val="content"/>
        </w:behaviors>
        <w:guid w:val="{85B02E87-FA21-4785-869E-4477E2C09376}"/>
      </w:docPartPr>
      <w:docPartBody>
        <w:p w:rsidR="00CB08D7" w:rsidRDefault="00CB08D7" w:rsidP="00CB08D7">
          <w:pPr>
            <w:pStyle w:val="8F19A4EA82A748CBBEE6AE23DD4212DD"/>
          </w:pPr>
          <w:r>
            <w:rPr>
              <w:rStyle w:val="PlaceholderText"/>
            </w:rPr>
            <w:t>Choose an item.</w:t>
          </w:r>
        </w:p>
      </w:docPartBody>
    </w:docPart>
    <w:docPart>
      <w:docPartPr>
        <w:name w:val="C117D2A679C64E708085D21DC93C691E"/>
        <w:category>
          <w:name w:val="General"/>
          <w:gallery w:val="placeholder"/>
        </w:category>
        <w:types>
          <w:type w:val="bbPlcHdr"/>
        </w:types>
        <w:behaviors>
          <w:behavior w:val="content"/>
        </w:behaviors>
        <w:guid w:val="{B2964301-FFE2-49E1-A231-F2DA2BBD3B7B}"/>
      </w:docPartPr>
      <w:docPartBody>
        <w:p w:rsidR="00CB08D7" w:rsidRDefault="00CB08D7" w:rsidP="00CB08D7">
          <w:pPr>
            <w:pStyle w:val="C117D2A679C64E708085D21DC93C691E"/>
          </w:pPr>
          <w:r>
            <w:rPr>
              <w:rStyle w:val="PlaceholderText"/>
            </w:rPr>
            <w:t>Choose an item.</w:t>
          </w:r>
        </w:p>
      </w:docPartBody>
    </w:docPart>
    <w:docPart>
      <w:docPartPr>
        <w:name w:val="2E637E2A773C4809992455E1328E412D"/>
        <w:category>
          <w:name w:val="General"/>
          <w:gallery w:val="placeholder"/>
        </w:category>
        <w:types>
          <w:type w:val="bbPlcHdr"/>
        </w:types>
        <w:behaviors>
          <w:behavior w:val="content"/>
        </w:behaviors>
        <w:guid w:val="{912FBB5A-123F-47BB-8A37-D09CC51A79E5}"/>
      </w:docPartPr>
      <w:docPartBody>
        <w:p w:rsidR="00CB08D7" w:rsidRDefault="00CB08D7" w:rsidP="00CB08D7">
          <w:pPr>
            <w:pStyle w:val="2E637E2A773C4809992455E1328E412D"/>
          </w:pPr>
          <w:r>
            <w:rPr>
              <w:rStyle w:val="PlaceholderText"/>
            </w:rPr>
            <w:t>Choose an item.</w:t>
          </w:r>
        </w:p>
      </w:docPartBody>
    </w:docPart>
    <w:docPart>
      <w:docPartPr>
        <w:name w:val="B45DCCD350BA4CA9A79D5FC0D89BC328"/>
        <w:category>
          <w:name w:val="General"/>
          <w:gallery w:val="placeholder"/>
        </w:category>
        <w:types>
          <w:type w:val="bbPlcHdr"/>
        </w:types>
        <w:behaviors>
          <w:behavior w:val="content"/>
        </w:behaviors>
        <w:guid w:val="{986E3496-8456-48BC-84E2-6F810771D472}"/>
      </w:docPartPr>
      <w:docPartBody>
        <w:p w:rsidR="00CB08D7" w:rsidRDefault="00CB08D7" w:rsidP="00CB08D7">
          <w:pPr>
            <w:pStyle w:val="B45DCCD350BA4CA9A79D5FC0D89BC328"/>
          </w:pPr>
          <w:r>
            <w:rPr>
              <w:rStyle w:val="PlaceholderText"/>
            </w:rPr>
            <w:t>Choose an item.</w:t>
          </w:r>
        </w:p>
      </w:docPartBody>
    </w:docPart>
    <w:docPart>
      <w:docPartPr>
        <w:name w:val="D7147CBD263742F0A9D639264BF950C8"/>
        <w:category>
          <w:name w:val="General"/>
          <w:gallery w:val="placeholder"/>
        </w:category>
        <w:types>
          <w:type w:val="bbPlcHdr"/>
        </w:types>
        <w:behaviors>
          <w:behavior w:val="content"/>
        </w:behaviors>
        <w:guid w:val="{381DCDC2-FE12-4401-8FB5-2FE8D02FABFE}"/>
      </w:docPartPr>
      <w:docPartBody>
        <w:p w:rsidR="00CB08D7" w:rsidRDefault="00CB08D7" w:rsidP="00CB08D7">
          <w:pPr>
            <w:pStyle w:val="D7147CBD263742F0A9D639264BF950C8"/>
          </w:pPr>
          <w:r>
            <w:rPr>
              <w:rStyle w:val="PlaceholderText"/>
            </w:rPr>
            <w:t>Choose an item.</w:t>
          </w:r>
        </w:p>
      </w:docPartBody>
    </w:docPart>
    <w:docPart>
      <w:docPartPr>
        <w:name w:val="5EA672FBE28348A3A1D12C72B957D9FC"/>
        <w:category>
          <w:name w:val="General"/>
          <w:gallery w:val="placeholder"/>
        </w:category>
        <w:types>
          <w:type w:val="bbPlcHdr"/>
        </w:types>
        <w:behaviors>
          <w:behavior w:val="content"/>
        </w:behaviors>
        <w:guid w:val="{D92E3940-019A-46DA-9D50-6440E39237E3}"/>
      </w:docPartPr>
      <w:docPartBody>
        <w:p w:rsidR="00CB08D7" w:rsidRDefault="00CB08D7" w:rsidP="00CB08D7">
          <w:pPr>
            <w:pStyle w:val="5EA672FBE28348A3A1D12C72B957D9FC"/>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901FA"/>
    <w:rsid w:val="00172B8D"/>
    <w:rsid w:val="00272BF3"/>
    <w:rsid w:val="0028134D"/>
    <w:rsid w:val="002F241E"/>
    <w:rsid w:val="003113D0"/>
    <w:rsid w:val="00343F80"/>
    <w:rsid w:val="004C09B7"/>
    <w:rsid w:val="00501749"/>
    <w:rsid w:val="00570533"/>
    <w:rsid w:val="005724D9"/>
    <w:rsid w:val="005B578D"/>
    <w:rsid w:val="00634BF0"/>
    <w:rsid w:val="00681A19"/>
    <w:rsid w:val="006A4FE8"/>
    <w:rsid w:val="006F12E3"/>
    <w:rsid w:val="006F494E"/>
    <w:rsid w:val="007548F1"/>
    <w:rsid w:val="00770BA6"/>
    <w:rsid w:val="00774620"/>
    <w:rsid w:val="007E7EAC"/>
    <w:rsid w:val="008248AC"/>
    <w:rsid w:val="00836A7F"/>
    <w:rsid w:val="0086409F"/>
    <w:rsid w:val="0098012A"/>
    <w:rsid w:val="009C3B29"/>
    <w:rsid w:val="00A63DE7"/>
    <w:rsid w:val="00B10A6D"/>
    <w:rsid w:val="00B26DF2"/>
    <w:rsid w:val="00C6479F"/>
    <w:rsid w:val="00C7736D"/>
    <w:rsid w:val="00CB08D7"/>
    <w:rsid w:val="00D84F94"/>
    <w:rsid w:val="00DD74F2"/>
    <w:rsid w:val="00E61768"/>
    <w:rsid w:val="00EA252F"/>
    <w:rsid w:val="00EE097B"/>
    <w:rsid w:val="00F90E53"/>
    <w:rsid w:val="00FB78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08D7"/>
  </w:style>
  <w:style w:type="paragraph" w:customStyle="1" w:styleId="52DF18E6A0A14D63875D4F74C6E7A35E">
    <w:name w:val="52DF18E6A0A14D63875D4F74C6E7A35E"/>
    <w:rsid w:val="00CB08D7"/>
    <w:pPr>
      <w:spacing w:after="160" w:line="278" w:lineRule="auto"/>
    </w:pPr>
    <w:rPr>
      <w:kern w:val="2"/>
      <w:sz w:val="24"/>
      <w:szCs w:val="24"/>
      <w14:ligatures w14:val="standardContextual"/>
    </w:rPr>
  </w:style>
  <w:style w:type="paragraph" w:customStyle="1" w:styleId="63DDAD00D5CB42868CF8D06995ACB9DC">
    <w:name w:val="63DDAD00D5CB42868CF8D06995ACB9DC"/>
    <w:rsid w:val="00CB08D7"/>
    <w:pPr>
      <w:spacing w:after="160" w:line="278" w:lineRule="auto"/>
    </w:pPr>
    <w:rPr>
      <w:kern w:val="2"/>
      <w:sz w:val="24"/>
      <w:szCs w:val="24"/>
      <w14:ligatures w14:val="standardContextual"/>
    </w:rPr>
  </w:style>
  <w:style w:type="paragraph" w:customStyle="1" w:styleId="AF592595B6194FD3B473C789518053FA">
    <w:name w:val="AF592595B6194FD3B473C789518053FA"/>
    <w:rsid w:val="00CB08D7"/>
    <w:pPr>
      <w:spacing w:after="160" w:line="278" w:lineRule="auto"/>
    </w:pPr>
    <w:rPr>
      <w:kern w:val="2"/>
      <w:sz w:val="24"/>
      <w:szCs w:val="24"/>
      <w14:ligatures w14:val="standardContextual"/>
    </w:rPr>
  </w:style>
  <w:style w:type="paragraph" w:customStyle="1" w:styleId="CBEFE297601A4FDFB6D84ABED0A67432">
    <w:name w:val="CBEFE297601A4FDFB6D84ABED0A67432"/>
    <w:rsid w:val="00CB08D7"/>
    <w:pPr>
      <w:spacing w:after="160" w:line="278" w:lineRule="auto"/>
    </w:pPr>
    <w:rPr>
      <w:kern w:val="2"/>
      <w:sz w:val="24"/>
      <w:szCs w:val="24"/>
      <w14:ligatures w14:val="standardContextual"/>
    </w:rPr>
  </w:style>
  <w:style w:type="paragraph" w:customStyle="1" w:styleId="01536A5119CC4E04875F9E84F0922D32">
    <w:name w:val="01536A5119CC4E04875F9E84F0922D32"/>
    <w:rsid w:val="00CB08D7"/>
    <w:pPr>
      <w:spacing w:after="160" w:line="278" w:lineRule="auto"/>
    </w:pPr>
    <w:rPr>
      <w:kern w:val="2"/>
      <w:sz w:val="24"/>
      <w:szCs w:val="24"/>
      <w14:ligatures w14:val="standardContextual"/>
    </w:rPr>
  </w:style>
  <w:style w:type="paragraph" w:customStyle="1" w:styleId="D40E9D5F1CBA475A9A873D865DC93F9A">
    <w:name w:val="D40E9D5F1CBA475A9A873D865DC93F9A"/>
    <w:rsid w:val="00CB08D7"/>
    <w:pPr>
      <w:spacing w:after="160" w:line="278" w:lineRule="auto"/>
    </w:pPr>
    <w:rPr>
      <w:kern w:val="2"/>
      <w:sz w:val="24"/>
      <w:szCs w:val="24"/>
      <w14:ligatures w14:val="standardContextual"/>
    </w:rPr>
  </w:style>
  <w:style w:type="paragraph" w:customStyle="1" w:styleId="BCC3CAF422D7411B9D434813EC30210D">
    <w:name w:val="BCC3CAF422D7411B9D434813EC30210D"/>
    <w:rsid w:val="00CB08D7"/>
    <w:pPr>
      <w:spacing w:after="160" w:line="278" w:lineRule="auto"/>
    </w:pPr>
    <w:rPr>
      <w:kern w:val="2"/>
      <w:sz w:val="24"/>
      <w:szCs w:val="24"/>
      <w14:ligatures w14:val="standardContextual"/>
    </w:rPr>
  </w:style>
  <w:style w:type="paragraph" w:customStyle="1" w:styleId="4CE67B8FA93D44D8A7D190D7ED811115">
    <w:name w:val="4CE67B8FA93D44D8A7D190D7ED811115"/>
    <w:rsid w:val="00CB08D7"/>
    <w:pPr>
      <w:spacing w:after="160" w:line="278" w:lineRule="auto"/>
    </w:pPr>
    <w:rPr>
      <w:kern w:val="2"/>
      <w:sz w:val="24"/>
      <w:szCs w:val="24"/>
      <w14:ligatures w14:val="standardContextual"/>
    </w:rPr>
  </w:style>
  <w:style w:type="paragraph" w:customStyle="1" w:styleId="09966EDA3A31409C9E726711BF9E3202">
    <w:name w:val="09966EDA3A31409C9E726711BF9E3202"/>
    <w:rsid w:val="00CB08D7"/>
    <w:pPr>
      <w:spacing w:after="160" w:line="278" w:lineRule="auto"/>
    </w:pPr>
    <w:rPr>
      <w:kern w:val="2"/>
      <w:sz w:val="24"/>
      <w:szCs w:val="24"/>
      <w14:ligatures w14:val="standardContextual"/>
    </w:rPr>
  </w:style>
  <w:style w:type="paragraph" w:customStyle="1" w:styleId="285ADED143EA4F01B2EE42F92FD5C9CC">
    <w:name w:val="285ADED143EA4F01B2EE42F92FD5C9CC"/>
    <w:rsid w:val="00CB08D7"/>
    <w:pPr>
      <w:spacing w:after="160" w:line="278" w:lineRule="auto"/>
    </w:pPr>
    <w:rPr>
      <w:kern w:val="2"/>
      <w:sz w:val="24"/>
      <w:szCs w:val="24"/>
      <w14:ligatures w14:val="standardContextual"/>
    </w:rPr>
  </w:style>
  <w:style w:type="paragraph" w:customStyle="1" w:styleId="2AD200CC01824CB3847A80AC0C6C6E50">
    <w:name w:val="2AD200CC01824CB3847A80AC0C6C6E50"/>
    <w:rsid w:val="00CB08D7"/>
    <w:pPr>
      <w:spacing w:after="160" w:line="278" w:lineRule="auto"/>
    </w:pPr>
    <w:rPr>
      <w:kern w:val="2"/>
      <w:sz w:val="24"/>
      <w:szCs w:val="24"/>
      <w14:ligatures w14:val="standardContextual"/>
    </w:rPr>
  </w:style>
  <w:style w:type="paragraph" w:customStyle="1" w:styleId="567CB3F090AF456393097EA0921810AC">
    <w:name w:val="567CB3F090AF456393097EA0921810AC"/>
    <w:rsid w:val="00CB08D7"/>
    <w:pPr>
      <w:spacing w:after="160" w:line="278" w:lineRule="auto"/>
    </w:pPr>
    <w:rPr>
      <w:kern w:val="2"/>
      <w:sz w:val="24"/>
      <w:szCs w:val="24"/>
      <w14:ligatures w14:val="standardContextual"/>
    </w:rPr>
  </w:style>
  <w:style w:type="paragraph" w:customStyle="1" w:styleId="C41462F4A3784F34903329B3E6534BF4">
    <w:name w:val="C41462F4A3784F34903329B3E6534BF4"/>
    <w:rsid w:val="00CB08D7"/>
    <w:pPr>
      <w:spacing w:after="160" w:line="278" w:lineRule="auto"/>
    </w:pPr>
    <w:rPr>
      <w:kern w:val="2"/>
      <w:sz w:val="24"/>
      <w:szCs w:val="24"/>
      <w14:ligatures w14:val="standardContextual"/>
    </w:rPr>
  </w:style>
  <w:style w:type="paragraph" w:customStyle="1" w:styleId="01F7D510551E40C08727FA9D5E89BA7D">
    <w:name w:val="01F7D510551E40C08727FA9D5E89BA7D"/>
    <w:rsid w:val="00CB08D7"/>
    <w:pPr>
      <w:spacing w:after="160" w:line="278" w:lineRule="auto"/>
    </w:pPr>
    <w:rPr>
      <w:kern w:val="2"/>
      <w:sz w:val="24"/>
      <w:szCs w:val="24"/>
      <w14:ligatures w14:val="standardContextual"/>
    </w:rPr>
  </w:style>
  <w:style w:type="paragraph" w:customStyle="1" w:styleId="4D3821A5B65847EEAF1C08C4B2FB1B4D">
    <w:name w:val="4D3821A5B65847EEAF1C08C4B2FB1B4D"/>
    <w:rsid w:val="00CB08D7"/>
    <w:pPr>
      <w:spacing w:after="160" w:line="278" w:lineRule="auto"/>
    </w:pPr>
    <w:rPr>
      <w:kern w:val="2"/>
      <w:sz w:val="24"/>
      <w:szCs w:val="24"/>
      <w14:ligatures w14:val="standardContextual"/>
    </w:rPr>
  </w:style>
  <w:style w:type="paragraph" w:customStyle="1" w:styleId="AB337E85E58D4E4887DAB551B21067E5">
    <w:name w:val="AB337E85E58D4E4887DAB551B21067E5"/>
    <w:rsid w:val="00CB08D7"/>
    <w:pPr>
      <w:spacing w:after="160" w:line="278" w:lineRule="auto"/>
    </w:pPr>
    <w:rPr>
      <w:kern w:val="2"/>
      <w:sz w:val="24"/>
      <w:szCs w:val="24"/>
      <w14:ligatures w14:val="standardContextual"/>
    </w:rPr>
  </w:style>
  <w:style w:type="paragraph" w:customStyle="1" w:styleId="E20FC8A2BE394FFBBD98554C38812B5B">
    <w:name w:val="E20FC8A2BE394FFBBD98554C38812B5B"/>
    <w:rsid w:val="00CB08D7"/>
    <w:pPr>
      <w:spacing w:after="160" w:line="278" w:lineRule="auto"/>
    </w:pPr>
    <w:rPr>
      <w:kern w:val="2"/>
      <w:sz w:val="24"/>
      <w:szCs w:val="24"/>
      <w14:ligatures w14:val="standardContextual"/>
    </w:rPr>
  </w:style>
  <w:style w:type="paragraph" w:customStyle="1" w:styleId="5A75C684985E4CD58D1D95C162373CEF">
    <w:name w:val="5A75C684985E4CD58D1D95C162373CEF"/>
    <w:rsid w:val="00CB08D7"/>
    <w:pPr>
      <w:spacing w:after="160" w:line="278" w:lineRule="auto"/>
    </w:pPr>
    <w:rPr>
      <w:kern w:val="2"/>
      <w:sz w:val="24"/>
      <w:szCs w:val="24"/>
      <w14:ligatures w14:val="standardContextual"/>
    </w:rPr>
  </w:style>
  <w:style w:type="paragraph" w:customStyle="1" w:styleId="7584666B379E48CEBAED912053765302">
    <w:name w:val="7584666B379E48CEBAED912053765302"/>
    <w:rsid w:val="00CB08D7"/>
    <w:pPr>
      <w:spacing w:after="160" w:line="278" w:lineRule="auto"/>
    </w:pPr>
    <w:rPr>
      <w:kern w:val="2"/>
      <w:sz w:val="24"/>
      <w:szCs w:val="24"/>
      <w14:ligatures w14:val="standardContextual"/>
    </w:rPr>
  </w:style>
  <w:style w:type="paragraph" w:customStyle="1" w:styleId="B2884FDE2149456ABE2ED38F54D7FB55">
    <w:name w:val="B2884FDE2149456ABE2ED38F54D7FB55"/>
    <w:rsid w:val="00CB08D7"/>
    <w:pPr>
      <w:spacing w:after="160" w:line="278" w:lineRule="auto"/>
    </w:pPr>
    <w:rPr>
      <w:kern w:val="2"/>
      <w:sz w:val="24"/>
      <w:szCs w:val="24"/>
      <w14:ligatures w14:val="standardContextual"/>
    </w:rPr>
  </w:style>
  <w:style w:type="paragraph" w:customStyle="1" w:styleId="29CCEA4774864375A861856604036E79">
    <w:name w:val="29CCEA4774864375A861856604036E79"/>
    <w:rsid w:val="00CB08D7"/>
    <w:pPr>
      <w:spacing w:after="160" w:line="278" w:lineRule="auto"/>
    </w:pPr>
    <w:rPr>
      <w:kern w:val="2"/>
      <w:sz w:val="24"/>
      <w:szCs w:val="24"/>
      <w14:ligatures w14:val="standardContextual"/>
    </w:rPr>
  </w:style>
  <w:style w:type="paragraph" w:customStyle="1" w:styleId="6D8CE2D5EAE8432BA2878D92826888A0">
    <w:name w:val="6D8CE2D5EAE8432BA2878D92826888A0"/>
    <w:rsid w:val="00CB08D7"/>
    <w:pPr>
      <w:spacing w:after="160" w:line="278" w:lineRule="auto"/>
    </w:pPr>
    <w:rPr>
      <w:kern w:val="2"/>
      <w:sz w:val="24"/>
      <w:szCs w:val="24"/>
      <w14:ligatures w14:val="standardContextual"/>
    </w:rPr>
  </w:style>
  <w:style w:type="paragraph" w:customStyle="1" w:styleId="BEF08A9D759D4C45A3E31BA453116843">
    <w:name w:val="BEF08A9D759D4C45A3E31BA453116843"/>
    <w:rsid w:val="00CB08D7"/>
    <w:pPr>
      <w:spacing w:after="160" w:line="278" w:lineRule="auto"/>
    </w:pPr>
    <w:rPr>
      <w:kern w:val="2"/>
      <w:sz w:val="24"/>
      <w:szCs w:val="24"/>
      <w14:ligatures w14:val="standardContextual"/>
    </w:rPr>
  </w:style>
  <w:style w:type="paragraph" w:customStyle="1" w:styleId="F63F2E198F214CF6806A36E9C371F557">
    <w:name w:val="F63F2E198F214CF6806A36E9C371F557"/>
    <w:rsid w:val="00CB08D7"/>
    <w:pPr>
      <w:spacing w:after="160" w:line="278" w:lineRule="auto"/>
    </w:pPr>
    <w:rPr>
      <w:kern w:val="2"/>
      <w:sz w:val="24"/>
      <w:szCs w:val="24"/>
      <w14:ligatures w14:val="standardContextual"/>
    </w:rPr>
  </w:style>
  <w:style w:type="paragraph" w:customStyle="1" w:styleId="82292248C80044ADBA0A78065DD1EFDC">
    <w:name w:val="82292248C80044ADBA0A78065DD1EFDC"/>
    <w:rsid w:val="00CB08D7"/>
    <w:pPr>
      <w:spacing w:after="160" w:line="278" w:lineRule="auto"/>
    </w:pPr>
    <w:rPr>
      <w:kern w:val="2"/>
      <w:sz w:val="24"/>
      <w:szCs w:val="24"/>
      <w14:ligatures w14:val="standardContextual"/>
    </w:rPr>
  </w:style>
  <w:style w:type="paragraph" w:customStyle="1" w:styleId="6CF1E1D6F60B4BA28BE9102AE0CD33F4">
    <w:name w:val="6CF1E1D6F60B4BA28BE9102AE0CD33F4"/>
    <w:rsid w:val="00CB08D7"/>
    <w:pPr>
      <w:spacing w:after="160" w:line="278" w:lineRule="auto"/>
    </w:pPr>
    <w:rPr>
      <w:kern w:val="2"/>
      <w:sz w:val="24"/>
      <w:szCs w:val="24"/>
      <w14:ligatures w14:val="standardContextual"/>
    </w:rPr>
  </w:style>
  <w:style w:type="paragraph" w:customStyle="1" w:styleId="E9C58303E2384AC0BD137AE3FBB43022">
    <w:name w:val="E9C58303E2384AC0BD137AE3FBB43022"/>
    <w:rsid w:val="00CB08D7"/>
    <w:pPr>
      <w:spacing w:after="160" w:line="278" w:lineRule="auto"/>
    </w:pPr>
    <w:rPr>
      <w:kern w:val="2"/>
      <w:sz w:val="24"/>
      <w:szCs w:val="24"/>
      <w14:ligatures w14:val="standardContextual"/>
    </w:rPr>
  </w:style>
  <w:style w:type="paragraph" w:customStyle="1" w:styleId="3BA353D7F6744EAFB6F9A99F8711159D">
    <w:name w:val="3BA353D7F6744EAFB6F9A99F8711159D"/>
    <w:rsid w:val="00CB08D7"/>
    <w:pPr>
      <w:spacing w:after="160" w:line="278" w:lineRule="auto"/>
    </w:pPr>
    <w:rPr>
      <w:kern w:val="2"/>
      <w:sz w:val="24"/>
      <w:szCs w:val="24"/>
      <w14:ligatures w14:val="standardContextual"/>
    </w:rPr>
  </w:style>
  <w:style w:type="paragraph" w:customStyle="1" w:styleId="DADEC86C6361409C949EACD79E42F445">
    <w:name w:val="DADEC86C6361409C949EACD79E42F445"/>
    <w:rsid w:val="00CB08D7"/>
    <w:pPr>
      <w:spacing w:after="160" w:line="278" w:lineRule="auto"/>
    </w:pPr>
    <w:rPr>
      <w:kern w:val="2"/>
      <w:sz w:val="24"/>
      <w:szCs w:val="24"/>
      <w14:ligatures w14:val="standardContextual"/>
    </w:rPr>
  </w:style>
  <w:style w:type="paragraph" w:customStyle="1" w:styleId="4A1D0D8842DE47E694ECD2688DDE4400">
    <w:name w:val="4A1D0D8842DE47E694ECD2688DDE4400"/>
    <w:rsid w:val="00CB08D7"/>
    <w:pPr>
      <w:spacing w:after="160" w:line="278" w:lineRule="auto"/>
    </w:pPr>
    <w:rPr>
      <w:kern w:val="2"/>
      <w:sz w:val="24"/>
      <w:szCs w:val="24"/>
      <w14:ligatures w14:val="standardContextual"/>
    </w:rPr>
  </w:style>
  <w:style w:type="paragraph" w:customStyle="1" w:styleId="5A29FEB402FF43E482F56C58E542D7B7">
    <w:name w:val="5A29FEB402FF43E482F56C58E542D7B7"/>
    <w:rsid w:val="00CB08D7"/>
    <w:pPr>
      <w:spacing w:after="160" w:line="278" w:lineRule="auto"/>
    </w:pPr>
    <w:rPr>
      <w:kern w:val="2"/>
      <w:sz w:val="24"/>
      <w:szCs w:val="24"/>
      <w14:ligatures w14:val="standardContextual"/>
    </w:rPr>
  </w:style>
  <w:style w:type="paragraph" w:customStyle="1" w:styleId="DCECD76F5DE8464FB2BAE0F77B2E8E9C">
    <w:name w:val="DCECD76F5DE8464FB2BAE0F77B2E8E9C"/>
    <w:rsid w:val="00CB08D7"/>
    <w:pPr>
      <w:spacing w:after="160" w:line="278" w:lineRule="auto"/>
    </w:pPr>
    <w:rPr>
      <w:kern w:val="2"/>
      <w:sz w:val="24"/>
      <w:szCs w:val="24"/>
      <w14:ligatures w14:val="standardContextual"/>
    </w:rPr>
  </w:style>
  <w:style w:type="paragraph" w:customStyle="1" w:styleId="E80B37D65C7D4256AD183B0A07CEDE57">
    <w:name w:val="E80B37D65C7D4256AD183B0A07CEDE57"/>
    <w:rsid w:val="00CB08D7"/>
    <w:pPr>
      <w:spacing w:after="160" w:line="278" w:lineRule="auto"/>
    </w:pPr>
    <w:rPr>
      <w:kern w:val="2"/>
      <w:sz w:val="24"/>
      <w:szCs w:val="24"/>
      <w14:ligatures w14:val="standardContextual"/>
    </w:rPr>
  </w:style>
  <w:style w:type="paragraph" w:customStyle="1" w:styleId="6E4EFE62DA514AD98929C89B1479C9BE">
    <w:name w:val="6E4EFE62DA514AD98929C89B1479C9BE"/>
    <w:rsid w:val="00CB08D7"/>
    <w:pPr>
      <w:spacing w:after="160" w:line="278" w:lineRule="auto"/>
    </w:pPr>
    <w:rPr>
      <w:kern w:val="2"/>
      <w:sz w:val="24"/>
      <w:szCs w:val="24"/>
      <w14:ligatures w14:val="standardContextual"/>
    </w:rPr>
  </w:style>
  <w:style w:type="paragraph" w:customStyle="1" w:styleId="40C99024CD17436BBF74F8D57FBB039C">
    <w:name w:val="40C99024CD17436BBF74F8D57FBB039C"/>
    <w:rsid w:val="00CB08D7"/>
    <w:pPr>
      <w:spacing w:after="160" w:line="278" w:lineRule="auto"/>
    </w:pPr>
    <w:rPr>
      <w:kern w:val="2"/>
      <w:sz w:val="24"/>
      <w:szCs w:val="24"/>
      <w14:ligatures w14:val="standardContextual"/>
    </w:rPr>
  </w:style>
  <w:style w:type="paragraph" w:customStyle="1" w:styleId="3F1A91C008F840449B728E9E77934608">
    <w:name w:val="3F1A91C008F840449B728E9E77934608"/>
    <w:rsid w:val="00CB08D7"/>
    <w:pPr>
      <w:spacing w:after="160" w:line="278" w:lineRule="auto"/>
    </w:pPr>
    <w:rPr>
      <w:kern w:val="2"/>
      <w:sz w:val="24"/>
      <w:szCs w:val="24"/>
      <w14:ligatures w14:val="standardContextual"/>
    </w:rPr>
  </w:style>
  <w:style w:type="paragraph" w:customStyle="1" w:styleId="59D536F84590409984A59554809A2188">
    <w:name w:val="59D536F84590409984A59554809A2188"/>
    <w:rsid w:val="00CB08D7"/>
    <w:pPr>
      <w:spacing w:after="160" w:line="278" w:lineRule="auto"/>
    </w:pPr>
    <w:rPr>
      <w:kern w:val="2"/>
      <w:sz w:val="24"/>
      <w:szCs w:val="24"/>
      <w14:ligatures w14:val="standardContextual"/>
    </w:rPr>
  </w:style>
  <w:style w:type="paragraph" w:customStyle="1" w:styleId="8F19A4EA82A748CBBEE6AE23DD4212DD">
    <w:name w:val="8F19A4EA82A748CBBEE6AE23DD4212DD"/>
    <w:rsid w:val="00CB08D7"/>
    <w:pPr>
      <w:spacing w:after="160" w:line="278" w:lineRule="auto"/>
    </w:pPr>
    <w:rPr>
      <w:kern w:val="2"/>
      <w:sz w:val="24"/>
      <w:szCs w:val="24"/>
      <w14:ligatures w14:val="standardContextual"/>
    </w:rPr>
  </w:style>
  <w:style w:type="paragraph" w:customStyle="1" w:styleId="C117D2A679C64E708085D21DC93C691E">
    <w:name w:val="C117D2A679C64E708085D21DC93C691E"/>
    <w:rsid w:val="00CB08D7"/>
    <w:pPr>
      <w:spacing w:after="160" w:line="278" w:lineRule="auto"/>
    </w:pPr>
    <w:rPr>
      <w:kern w:val="2"/>
      <w:sz w:val="24"/>
      <w:szCs w:val="24"/>
      <w14:ligatures w14:val="standardContextual"/>
    </w:rPr>
  </w:style>
  <w:style w:type="paragraph" w:customStyle="1" w:styleId="2E637E2A773C4809992455E1328E412D">
    <w:name w:val="2E637E2A773C4809992455E1328E412D"/>
    <w:rsid w:val="00CB08D7"/>
    <w:pPr>
      <w:spacing w:after="160" w:line="278" w:lineRule="auto"/>
    </w:pPr>
    <w:rPr>
      <w:kern w:val="2"/>
      <w:sz w:val="24"/>
      <w:szCs w:val="24"/>
      <w14:ligatures w14:val="standardContextual"/>
    </w:rPr>
  </w:style>
  <w:style w:type="paragraph" w:customStyle="1" w:styleId="B45DCCD350BA4CA9A79D5FC0D89BC328">
    <w:name w:val="B45DCCD350BA4CA9A79D5FC0D89BC328"/>
    <w:rsid w:val="00CB08D7"/>
    <w:pPr>
      <w:spacing w:after="160" w:line="278" w:lineRule="auto"/>
    </w:pPr>
    <w:rPr>
      <w:kern w:val="2"/>
      <w:sz w:val="24"/>
      <w:szCs w:val="24"/>
      <w14:ligatures w14:val="standardContextual"/>
    </w:rPr>
  </w:style>
  <w:style w:type="paragraph" w:customStyle="1" w:styleId="D7147CBD263742F0A9D639264BF950C8">
    <w:name w:val="D7147CBD263742F0A9D639264BF950C8"/>
    <w:rsid w:val="00CB08D7"/>
    <w:pPr>
      <w:spacing w:after="160" w:line="278" w:lineRule="auto"/>
    </w:pPr>
    <w:rPr>
      <w:kern w:val="2"/>
      <w:sz w:val="24"/>
      <w:szCs w:val="24"/>
      <w14:ligatures w14:val="standardContextual"/>
    </w:rPr>
  </w:style>
  <w:style w:type="paragraph" w:customStyle="1" w:styleId="5EA672FBE28348A3A1D12C72B957D9FC">
    <w:name w:val="5EA672FBE28348A3A1D12C72B957D9FC"/>
    <w:rsid w:val="00CB08D7"/>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Recruitment and Commencements</Value>
    </Topic_x0020__x002d__x0020_sub>
  </documentManagement>
</p:properties>
</file>

<file path=customXml/item2.xml><?xml version="1.0" encoding="utf-8"?>
<LongProperties xmlns="http://schemas.microsoft.com/office/2006/metadata/longProperties"/>
</file>

<file path=customXml/item3.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4.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4FEB93B0D38B3BDFE05400144FFB2061" version="1.0.0">
  <systemFields>
    <field name="Objective-Id">
      <value order="0">A62410000</value>
    </field>
    <field name="Objective-Title">
      <value order="0">P61719 - Senior Commercial Officer (ASO6) - Position Description [HR REVIEWED]</value>
    </field>
    <field name="Objective-Description">
      <value order="0"/>
    </field>
    <field name="Objective-CreationStamp">
      <value order="0">2026-06-11T00:08:09Z</value>
    </field>
    <field name="Objective-IsApproved">
      <value order="0">false</value>
    </field>
    <field name="Objective-IsPublished">
      <value order="0">true</value>
    </field>
    <field name="Objective-DatePublished">
      <value order="0">2026-06-15T23:49:45Z</value>
    </field>
    <field name="Objective-ModificationStamp">
      <value order="0">2026-07-02T05:32:14Z</value>
    </field>
    <field name="Objective-Owner">
      <value order="0">Joey Rose</value>
    </field>
    <field name="Objective-Path">
      <value order="0">Whole of ACT Government:iCBR - Infrastructure Canberra:08. DESIGNATED PROJECTS:04. LIGHT RAIL - CURRENT IN USE:58205 - LIGHT RAIL - C2CP:1 Project Information:1.04 Team:Executive Support:TandC Human Resources:2. Recruitment/HD/Transfer/Descriptions/FTE:Commercial :P61719 - Senior Commercial Officer - ASO6</value>
    </field>
    <field name="Objective-Parent">
      <value order="0">P61719 - Senior Commercial Officer - ASO6</value>
    </field>
    <field name="Objective-State">
      <value order="0">Published</value>
    </field>
    <field name="Objective-VersionId">
      <value order="0">vA79218986</value>
    </field>
    <field name="Objective-Version">
      <value order="0">3.0</value>
    </field>
    <field name="Objective-VersionNumber">
      <value order="0">5</value>
    </field>
    <field name="Objective-VersionComment">
      <value order="0"/>
    </field>
    <field name="Objective-FileNumber">
      <value order="0">1-2022/95731</value>
    </field>
    <field name="Objective-Classification">
      <value order="0"/>
    </field>
    <field name="Objective-Caveats">
      <value order="0"/>
    </field>
  </systemFields>
  <catalogues>
    <catalogue name="Document Type Catalogue" type="type" ori="id:cA11">
      <field name="Objective-Owner Agency">
        <value order="0">iCBR</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1b2d411c-1ac9-4301-ba2b-e244f2bd7937"/>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2A70B281-937B-472C-A5E1-973488D02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6.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7.xml><?xml version="1.0" encoding="utf-8"?>
<ds:datastoreItem xmlns:ds="http://schemas.openxmlformats.org/officeDocument/2006/customXml" ds:itemID="{4B8AE5AB-9F2B-4CDD-8F4B-2C6FDCDF9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4</TotalTime>
  <Pages>5</Pages>
  <Words>1372</Words>
  <Characters>7827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Position Description Template - Chief Ministers</vt:lpstr>
    </vt:vector>
  </TitlesOfParts>
  <Company>ACT Government</Company>
  <LinksUpToDate>false</LinksUpToDate>
  <CharactersWithSpaces>9181</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 Chief Ministers</dc:title>
  <dc:subject/>
  <dc:creator>mikaela jessup</dc:creator>
  <cp:keywords/>
  <dc:description/>
  <cp:lastModifiedBy>Ehsaninekoo, Faeza</cp:lastModifiedBy>
  <cp:revision>3</cp:revision>
  <cp:lastPrinted>2026-07-27T03:44:00Z</cp:lastPrinted>
  <dcterms:created xsi:type="dcterms:W3CDTF">2026-07-27T03:44:00Z</dcterms:created>
  <dcterms:modified xsi:type="dcterms:W3CDTF">2026-07-27T03:47:00Z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UNCLASSIFIED_x000d__x000d_
 </vt:lpwstr>
  </property>
  <property fmtid="{D5CDD505-2E9C-101B-9397-08002B2CF9AE}" pid="11" name="bjHeaderFirstPageDocProperty">
    <vt:lpwstr>UNCLASSIFIED_x000d__x000d_
 </vt:lpwstr>
  </property>
  <property fmtid="{D5CDD505-2E9C-101B-9397-08002B2CF9AE}" pid="12" name="bjHeaderEvenPageDocProperty">
    <vt:lpwstr>UNCLASSIFIED_x000d__x000d_
 </vt:lpwstr>
  </property>
  <property fmtid="{D5CDD505-2E9C-101B-9397-08002B2CF9AE}" pid="13" name="bjFooterBothDocProperty">
    <vt:lpwstr>_x000d__x000d_
UNCLASSIFIED </vt:lpwstr>
  </property>
  <property fmtid="{D5CDD505-2E9C-101B-9397-08002B2CF9AE}" pid="14" name="bjFooterFirstPageDocProperty">
    <vt:lpwstr>_x000d__x000d_
UNCLASSIFIED </vt:lpwstr>
  </property>
  <property fmtid="{D5CDD505-2E9C-101B-9397-08002B2CF9AE}" pid="15" name="bjFooterEvenPageDocProperty">
    <vt:lpwstr>_x000d__x000d_
UNCLASSIFIED </vt:lpwstr>
  </property>
  <property fmtid="{D5CDD505-2E9C-101B-9397-08002B2CF9AE}" pid="16" name="ContentTypeId">
    <vt:lpwstr>0x0101004C2F746C05D40A4C8D0E6C9AC5C6805E</vt:lpwstr>
  </property>
  <property fmtid="{D5CDD505-2E9C-101B-9397-08002B2CF9AE}" pid="17" name="MSIP_Label_69af8531-eb46-4968-8cb3-105d2f5ea87e_Enabled">
    <vt:lpwstr>true</vt:lpwstr>
  </property>
  <property fmtid="{D5CDD505-2E9C-101B-9397-08002B2CF9AE}" pid="18" name="MSIP_Label_69af8531-eb46-4968-8cb3-105d2f5ea87e_SetDate">
    <vt:lpwstr>2025-03-02T21:28:05Z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09d6d346-e38d-4728-b2b8-d64525525062</vt:lpwstr>
  </property>
  <property fmtid="{D5CDD505-2E9C-101B-9397-08002B2CF9AE}" pid="23" name="MSIP_Label_69af8531-eb46-4968-8cb3-105d2f5ea87e_ContentBits">
    <vt:lpwstr>0</vt:lpwstr>
  </property>
  <property fmtid="{D5CDD505-2E9C-101B-9397-08002B2CF9AE}" pid="24" name="Customer-Id">
    <vt:lpwstr>4FEB93B0D38B3BDFE05400144FFB2061</vt:lpwstr>
  </property>
  <property fmtid="{D5CDD505-2E9C-101B-9397-08002B2CF9AE}" pid="25" name="Objective-Id">
    <vt:lpwstr>A62410000</vt:lpwstr>
  </property>
  <property fmtid="{D5CDD505-2E9C-101B-9397-08002B2CF9AE}" pid="26" name="Objective-Title">
    <vt:lpwstr>P61719 - Senior Commercial Officer (ASO6) - Position Description [HR REVIEWED]</vt:lpwstr>
  </property>
  <property fmtid="{D5CDD505-2E9C-101B-9397-08002B2CF9AE}" pid="27" name="Objective-Description">
    <vt:lpwstr/>
  </property>
  <property fmtid="{D5CDD505-2E9C-101B-9397-08002B2CF9AE}" pid="28" name="Objective-CreationStamp">
    <vt:filetime>2026-06-11T00:08:09Z</vt:filetime>
  </property>
  <property fmtid="{D5CDD505-2E9C-101B-9397-08002B2CF9AE}" pid="29" name="Objective-IsApproved">
    <vt:bool>false</vt:bool>
  </property>
  <property fmtid="{D5CDD505-2E9C-101B-9397-08002B2CF9AE}" pid="30" name="Objective-IsPublished">
    <vt:bool>true</vt:bool>
  </property>
  <property fmtid="{D5CDD505-2E9C-101B-9397-08002B2CF9AE}" pid="31" name="Objective-DatePublished">
    <vt:filetime>2026-06-15T23:49:45Z</vt:filetime>
  </property>
  <property fmtid="{D5CDD505-2E9C-101B-9397-08002B2CF9AE}" pid="32" name="Objective-ModificationStamp">
    <vt:filetime>2026-07-02T05:32:14Z</vt:filetime>
  </property>
  <property fmtid="{D5CDD505-2E9C-101B-9397-08002B2CF9AE}" pid="33" name="Objective-Owner">
    <vt:lpwstr>Joey Rose</vt:lpwstr>
  </property>
  <property fmtid="{D5CDD505-2E9C-101B-9397-08002B2CF9AE}" pid="34" name="Objective-Path">
    <vt:lpwstr>Whole of ACT Government:iCBR - Infrastructure Canberra:08. DESIGNATED PROJECTS:04. LIGHT RAIL - CURRENT IN USE:58205 - LIGHT RAIL - C2CP:1 Project Information:1.04 Team:Executive Support:TandC Human Resources:2. Recruitment/HD/Transfer/Descriptions/FTE:Commercial :P61719 - Senior Commercial Officer - ASO6</vt:lpwstr>
  </property>
  <property fmtid="{D5CDD505-2E9C-101B-9397-08002B2CF9AE}" pid="35" name="Objective-Parent">
    <vt:lpwstr>P61719 - Senior Commercial Officer - ASO6</vt:lpwstr>
  </property>
  <property fmtid="{D5CDD505-2E9C-101B-9397-08002B2CF9AE}" pid="36" name="Objective-State">
    <vt:lpwstr>Published</vt:lpwstr>
  </property>
  <property fmtid="{D5CDD505-2E9C-101B-9397-08002B2CF9AE}" pid="37" name="Objective-VersionId">
    <vt:lpwstr>vA79218986</vt:lpwstr>
  </property>
  <property fmtid="{D5CDD505-2E9C-101B-9397-08002B2CF9AE}" pid="38" name="Objective-Version">
    <vt:lpwstr>3.0</vt:lpwstr>
  </property>
  <property fmtid="{D5CDD505-2E9C-101B-9397-08002B2CF9AE}" pid="39" name="Objective-VersionNumber">
    <vt:r8>5</vt:r8>
  </property>
  <property fmtid="{D5CDD505-2E9C-101B-9397-08002B2CF9AE}" pid="40" name="Objective-VersionComment">
    <vt:lpwstr/>
  </property>
  <property fmtid="{D5CDD505-2E9C-101B-9397-08002B2CF9AE}" pid="41" name="Objective-FileNumber">
    <vt:lpwstr>1-2022/95731</vt:lpwstr>
  </property>
  <property fmtid="{D5CDD505-2E9C-101B-9397-08002B2CF9AE}" pid="42" name="Objective-Classification">
    <vt:lpwstr/>
  </property>
  <property fmtid="{D5CDD505-2E9C-101B-9397-08002B2CF9AE}" pid="43" name="Objective-Caveats">
    <vt:lpwstr/>
  </property>
  <property fmtid="{D5CDD505-2E9C-101B-9397-08002B2CF9AE}" pid="44" name="Objective-Owner Agency">
    <vt:lpwstr>iCBR</vt:lpwstr>
  </property>
  <property fmtid="{D5CDD505-2E9C-101B-9397-08002B2CF9AE}" pid="45" name="Objective-Document Type">
    <vt:lpwstr>0-Document</vt:lpwstr>
  </property>
  <property fmtid="{D5CDD505-2E9C-101B-9397-08002B2CF9AE}" pid="46" name="Objective-Language">
    <vt:lpwstr>English (en)</vt:lpwstr>
  </property>
  <property fmtid="{D5CDD505-2E9C-101B-9397-08002B2CF9AE}" pid="47" name="Objective-Jurisdiction">
    <vt:lpwstr>ACT</vt:lpwstr>
  </property>
  <property fmtid="{D5CDD505-2E9C-101B-9397-08002B2CF9AE}" pid="48" name="Objective-Customers">
    <vt:lpwstr/>
  </property>
  <property fmtid="{D5CDD505-2E9C-101B-9397-08002B2CF9AE}" pid="49" name="Objective-Places">
    <vt:lpwstr/>
  </property>
  <property fmtid="{D5CDD505-2E9C-101B-9397-08002B2CF9AE}" pid="50" name="Objective-Transaction Reference">
    <vt:lpwstr/>
  </property>
  <property fmtid="{D5CDD505-2E9C-101B-9397-08002B2CF9AE}" pid="51" name="Objective-Document Created By">
    <vt:lpwstr/>
  </property>
  <property fmtid="{D5CDD505-2E9C-101B-9397-08002B2CF9AE}" pid="52" name="Objective-Document Created On">
    <vt:lpwstr/>
  </property>
  <property fmtid="{D5CDD505-2E9C-101B-9397-08002B2CF9AE}" pid="53" name="Objective-Covers Period From">
    <vt:lpwstr/>
  </property>
  <property fmtid="{D5CDD505-2E9C-101B-9397-08002B2CF9AE}" pid="54" name="Objective-Covers Period To">
    <vt:lpwstr/>
  </property>
  <property fmtid="{D5CDD505-2E9C-101B-9397-08002B2CF9AE}" pid="55" name="Objective-Status">
    <vt:lpwstr/>
  </property>
  <property fmtid="{D5CDD505-2E9C-101B-9397-08002B2CF9AE}" pid="56" name="Objective-S28 Exemption Number">
    <vt:lpwstr/>
  </property>
  <property fmtid="{D5CDD505-2E9C-101B-9397-08002B2CF9AE}" pid="57" name="Objective-S28 Exemption">
    <vt:lpwstr/>
  </property>
  <property fmtid="{D5CDD505-2E9C-101B-9397-08002B2CF9AE}" pid="58" name="Objective-S28 Exemption Reason">
    <vt:lpwstr/>
  </property>
  <property fmtid="{D5CDD505-2E9C-101B-9397-08002B2CF9AE}" pid="59" name="Objective-S28 Comments if partial exemption">
    <vt:lpwstr/>
  </property>
  <property fmtid="{D5CDD505-2E9C-101B-9397-08002B2CF9AE}" pid="60" name="Objective-S28 Date Approved">
    <vt:lpwstr/>
  </property>
</Properties>
</file>